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jc w:val="both"/>
        <w:rPr>
          <w:rFonts w:hint="eastAsia" w:eastAsiaTheme="minorEastAsia"/>
          <w:color w:val="000000" w:themeColor="text1"/>
          <w:u w:val="single"/>
          <w:lang w:eastAsia="zh-CN"/>
          <w14:textFill>
            <w14:solidFill>
              <w14:schemeClr w14:val="tx1"/>
            </w14:solidFill>
          </w14:textFill>
        </w:rPr>
        <w:sectPr>
          <w:headerReference r:id="rId3" w:type="default"/>
          <w:headerReference r:id="rId4" w:type="even"/>
          <w:footerReference r:id="rId5" w:type="even"/>
          <w:pgSz w:w="11906" w:h="16838"/>
          <w:pgMar w:top="1417" w:right="1134" w:bottom="850" w:left="1134" w:header="851" w:footer="794" w:gutter="0"/>
          <w:cols w:space="0" w:num="1"/>
          <w:rtlGutter w:val="0"/>
          <w:docGrid w:type="lines" w:linePitch="312" w:charSpace="0"/>
        </w:sectPr>
      </w:pPr>
      <w:r>
        <w:rPr>
          <w:color w:val="000000" w:themeColor="text1"/>
          <w:sz w:val="30"/>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-814705</wp:posOffset>
                </wp:positionH>
                <wp:positionV relativeFrom="paragraph">
                  <wp:posOffset>-1150620</wp:posOffset>
                </wp:positionV>
                <wp:extent cx="7813040" cy="11017885"/>
                <wp:effectExtent l="0" t="0" r="16510" b="12065"/>
                <wp:wrapNone/>
                <wp:docPr id="20" name="组合 20"/>
                <wp:cNvGraphicFramePr/>
                <a:graphic xmlns:a="http://schemas.openxmlformats.org/drawingml/2006/main">
                  <a:graphicData uri="http://schemas.microsoft.com/office/word/2010/wordprocessingGroup">
                    <wpg:wgp>
                      <wpg:cNvGrpSpPr/>
                      <wpg:grpSpPr>
                        <a:xfrm>
                          <a:off x="0" y="0"/>
                          <a:ext cx="7813040" cy="11018000"/>
                          <a:chOff x="237" y="-358"/>
                          <a:chExt cx="11954" cy="17039"/>
                        </a:xfrm>
                      </wpg:grpSpPr>
                      <wpg:grpSp>
                        <wpg:cNvPr id="18" name="组合 18"/>
                        <wpg:cNvGrpSpPr/>
                        <wpg:grpSpPr>
                          <a:xfrm>
                            <a:off x="237" y="-358"/>
                            <a:ext cx="11954" cy="17037"/>
                            <a:chOff x="237" y="-358"/>
                            <a:chExt cx="11954" cy="17037"/>
                          </a:xfrm>
                        </wpg:grpSpPr>
                        <wpg:grpSp>
                          <wpg:cNvPr id="16" name="组合 16"/>
                          <wpg:cNvGrpSpPr/>
                          <wpg:grpSpPr>
                            <a:xfrm>
                              <a:off x="237" y="-358"/>
                              <a:ext cx="11954" cy="17037"/>
                              <a:chOff x="237" y="-358"/>
                              <a:chExt cx="11954" cy="17037"/>
                            </a:xfrm>
                          </wpg:grpSpPr>
                          <pic:pic xmlns:pic="http://schemas.openxmlformats.org/drawingml/2006/picture">
                            <pic:nvPicPr>
                              <pic:cNvPr id="14" name="图片 5" descr="简报1"/>
                              <pic:cNvPicPr>
                                <a:picLocks noChangeAspect="1"/>
                              </pic:cNvPicPr>
                            </pic:nvPicPr>
                            <pic:blipFill>
                              <a:blip r:embed="rId15"/>
                              <a:stretch>
                                <a:fillRect/>
                              </a:stretch>
                            </pic:blipFill>
                            <pic:spPr>
                              <a:xfrm>
                                <a:off x="237" y="-358"/>
                                <a:ext cx="11954" cy="17037"/>
                              </a:xfrm>
                              <a:prstGeom prst="rect">
                                <a:avLst/>
                              </a:prstGeom>
                              <a:noFill/>
                              <a:ln>
                                <a:noFill/>
                              </a:ln>
                            </pic:spPr>
                          </pic:pic>
                          <wps:wsp>
                            <wps:cNvPr id="15" name="文本框 15"/>
                            <wps:cNvSpPr txBox="1"/>
                            <wps:spPr>
                              <a:xfrm>
                                <a:off x="8194" y="6901"/>
                                <a:ext cx="2619" cy="615"/>
                              </a:xfrm>
                              <a:prstGeom prst="rect">
                                <a:avLst/>
                              </a:prstGeom>
                              <a:noFill/>
                              <a:ln>
                                <a:noFill/>
                              </a:ln>
                            </wps:spPr>
                            <wps:txbx>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31</w:t>
                                  </w:r>
                                  <w:r>
                                    <w:rPr>
                                      <w:rFonts w:hint="eastAsia" w:ascii="方正大黑简体" w:hAnsi="方正大黑简体" w:eastAsia="方正大黑简体" w:cs="方正大黑简体"/>
                                      <w:bCs/>
                                      <w:color w:val="auto"/>
                                      <w:spacing w:val="-20"/>
                                      <w:kern w:val="0"/>
                                      <w:sz w:val="32"/>
                                      <w:szCs w:val="32"/>
                                    </w:rPr>
                                    <w:t>日</w:t>
                                  </w:r>
                                </w:p>
                              </w:txbxContent>
                            </wps:txbx>
                            <wps:bodyPr lIns="91439" tIns="45719" rIns="91439" bIns="45719" upright="1"/>
                          </wps:wsp>
                        </wpg:grpSp>
                        <wps:wsp>
                          <wps:cNvPr id="17" name="文本框 17"/>
                          <wps:cNvSpPr txBox="1"/>
                          <wps:spPr>
                            <a:xfrm>
                              <a:off x="8107" y="6286"/>
                              <a:ext cx="3165" cy="615"/>
                            </a:xfrm>
                            <a:prstGeom prst="rect">
                              <a:avLst/>
                            </a:prstGeom>
                            <a:noFill/>
                            <a:ln>
                              <a:noFill/>
                            </a:ln>
                          </wps:spPr>
                          <wps:txbx>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1</w:t>
                                </w:r>
                                <w:r>
                                  <w:rPr>
                                    <w:rFonts w:hint="eastAsia" w:ascii="方正大黑简体" w:hAnsi="方正大黑简体" w:eastAsia="方正大黑简体" w:cs="方正大黑简体"/>
                                    <w:b/>
                                    <w:color w:val="auto"/>
                                    <w:kern w:val="0"/>
                                    <w:sz w:val="38"/>
                                    <w:szCs w:val="38"/>
                                  </w:rPr>
                                  <w:t>期</w:t>
                                </w:r>
                              </w:p>
                            </w:txbxContent>
                          </wps:txbx>
                          <wps:bodyPr lIns="91439" tIns="45719" rIns="91439" bIns="45719" upright="1"/>
                        </wps:wsp>
                      </wpg:grpSp>
                      <wps:wsp>
                        <wps:cNvPr id="19" name="文本框 19"/>
                        <wps:cNvSpPr txBox="1"/>
                        <wps:spPr>
                          <a:xfrm>
                            <a:off x="1231" y="9194"/>
                            <a:ext cx="9972" cy="7487"/>
                          </a:xfrm>
                          <a:prstGeom prst="rect">
                            <a:avLst/>
                          </a:prstGeom>
                          <a:noFill/>
                          <a:ln>
                            <a:noFill/>
                          </a:ln>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慰问信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务实笃行赋动能 助企纾困稳增长——协会五届四次理事会通讯会议顺利召开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全省文具行业唯一！《水彩笔》团体标准获国家工信部应用示范项目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岁寒情暖 会员有爱 我们在路上</w:t>
                              </w:r>
                            </w:p>
                            <w:p>
                              <w:pPr>
                                <w:pStyle w:val="22"/>
                                <w:keepNext w:val="0"/>
                                <w:keepLines w:val="0"/>
                                <w:pageBreakBefore w:val="0"/>
                                <w:kinsoku/>
                                <w:wordWrap/>
                                <w:overflowPunct/>
                                <w:topLinePunct w:val="0"/>
                                <w:autoSpaceDE/>
                                <w:autoSpaceDN/>
                                <w:bidi w:val="0"/>
                                <w:adjustRightInd/>
                                <w:snapToGrid/>
                                <w:spacing w:line="54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总结促提升 改进谋新篇</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党建专栏：党支部顺利召开2022年度支部党员大会</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专栏：商标案例资讯</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14则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2023年2月份主要工作计划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wps:txbx>
                        <wps:bodyPr lIns="91439" tIns="45719" rIns="91439" bIns="45719" upright="1"/>
                      </wps:wsp>
                    </wpg:wgp>
                  </a:graphicData>
                </a:graphic>
              </wp:anchor>
            </w:drawing>
          </mc:Choice>
          <mc:Fallback>
            <w:pict>
              <v:group id="_x0000_s1026" o:spid="_x0000_s1026" o:spt="203" style="position:absolute;left:0pt;margin-left:-64.15pt;margin-top:-90.6pt;height:867.55pt;width:615.2pt;z-index:251659264;mso-width-relative:page;mso-height-relative:page;" coordorigin="237,-358" coordsize="11954,17039" o:gfxdata="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H/wUb/5Lbon&#10;/Yvw/wDpRcUUf8FG/wDktuif9i/D/wClFxRVGb3PuP4Ff8kS+H//AGL9h/6TpXc1w3wK/wCSJfD/&#10;AP7F+w/9J0ruak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j/4KN/8lt0T/sX4f/Si4oo/4KN/8lt0T/sX4f8A0ouKKoze&#10;59x/Ar/kiXw//wCxfsP/AEnSu5rhvgV/yRL4f/8AYv2H/pOldzUm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cf/BRv/ktu&#10;if8AYvw/+lFxRR/wUb/5Lbon/Yvw/wDpRcUVRm9z7j+BX/JEvh//ANi/Yf8ApOldzXDfAr/kiXw/&#10;/wCxfsP/AEnSu5qT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OP/go3/wAlt0T/ALF+H/0ouKKP+Cjf/JbdE/7F+H/0ouKK&#10;oze59x/Ar/kiXw//AOxfsP8A0nSu5rhvgV/yRL4f/wDYv2H/AKTpXc1J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H/wAF&#10;G/8Aktuif9i/D/6UXFFH/BRv/ktuif8AYvw/+lFxRVGb3PuP4Ff8kS+H/wD2L9h/6TpXc1w3wK/5&#10;Il8P/wDsX7D/ANJ0ruak0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j/wCCjf8AyW3RP+xfh/8ASi4oo/4KN/8AJbdE/wCx&#10;fh/9KLiiqM3ufcfwK/5Il8P/APsX7D/0nSu5rhvgV/yRL4f/APYv2H/pOldzU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cf8AwUb/AOS26J/2L8P/AKUXFFH/AAUb/wCS26J/2L8P/pRcUVRm9z7j+BX/ACRL4f8A/Yv2H/pO&#10;ldzXDfAr/kiXw/8A+xfsP/SdK7mp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4/wDgo3/yW3RP+xfh/wDSi4oo/wCCjf8A&#10;yW3RP+xfh/8ASi4oqjN7n3H8Cv8AkiXw/wD+xfsP/SdK7muG+BX/ACRL4f8A/Yv2H/pOldzUm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cf/BRv/ktuif9i/D/AOlFxRR/wUb/AOS26J/2L8P/AKUXFFUZvc+4/gV/yRL4f/8A&#10;Yv2H/pOldzXDfAr/AJIl8P8A/sX7D/0nSu5qT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P/go3/yW3RP+xfh/9KLiij/g&#10;o3/yW3RP+xfh/wDSi4oqjN7n3H8Cv+SJfD//ALF+w/8ASdK7muG+BX/JEvh//wBi/Yf+k6V3NS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x/8FG/+S26J/wBi/D/6UXFFH/BRv/ktuif9i/D/AOlFxRVGb3PuP4Ff8kS+H/8A&#10;2L9h/wCk6V3NcN8Cv+SJfD//ALF+w/8ASdK7mp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4/+Cjf/ACW3RP8AsX4f/Si4&#10;oo/4KN/8lt0T/sX4f/Si4oqjN7n3H8Cv+SJfD/8A7F+w/wDSdK7muG+BX/JEvh//ANi/Yf8ApOld&#10;zU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cf/AAUb/wCS26J/2L8P/pRcUUf8FG/+S26J/wBi/D/6UXFFUZvc+4/gV/yR&#10;L4f/APYv2H/pOldzXDfAr/kiXw//AOxfsP8A0nSu5qT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P/AIKN/wDJbdE/7F+H&#10;/wBKLiij/go3/wAlt0T/ALF+H/0ouKKoze59x/Ar/kiXw/8A+xfsP/SdK7muG+BX/JEvh/8A9i/Y&#10;f+k6V3N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x/wDBRv8A5Lbon/Yvw/8ApRcUUf8ABRv/AJLbon/Yvw/+lFxRVGb3&#10;PuP4Ff8AJEvh/wD9i/Yf+k6V3NcN8Cv+SJfD/wD7F+w/9J0ruak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j/AOCjf/Jb&#10;dE/7F+H/ANKLiij/AIKN/wDJbdE/7F+H/wBKLiiqM3ufcfwK/wCSJfD/AP7F+w/9J0rua4b4Ff8A&#10;JEvh/wD9i/Yf+k6V3NS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&#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e/jv+ybb/Gj45fC34hf2sumv4QulnuoGh8w3iRypNCi8gLhw2Sc8N04r&#10;6EooDYKKKKACiiigAooooAKKKKACiiigAooooAKKKKACiiigAooooAKKKKACiiigAooooAKKKKAC&#10;iiigAooooAKKKKAPzj/4KN/8lt0T/sX4f/Si4oo/4KN/8lt0T/sX4f8A0ouKKoze59x/Ar/kiXw/&#10;/wCxfsP/AEnSu5rhvgV/yRL4f/8AYv2H/pOldzUm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cf/BRv/ktuif8AYvw/+lFx&#10;RR/wUb/5Lbon/Yvw/wDpRcUVRm9z7j+BX/JEvh//ANi/Yf8ApOldzXDfAr/kiXw//wCxfsP/AEnS&#10;u5qT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KN/8lt0T/sX4f/Si4oo/4KN/8lt0T/sX4f8A0ouKKoze59x/Ar/k&#10;iXw//wCxfsP/AEnSu5rhvgV/yRL4f/8AYv2H/pOldzUm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P/AIKN/wDJbdE/7F+H/wBKLiij/go3/wAlt0T/ALF+&#10;H/0ouKKoze59x/Ar/kiXw/8A+xfsP/SdK7muG+BX/JEvh/8A9i/Yf+k6V3N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x&#10;/wDBRv8A5Lbon/Yvw/8ApRcUUf8ABRv/AJLbon/Yvw/+lFxRVGb3PuP4Ff8AJEvh/wD9i/Yf+k6V&#10;3NcN8Cv+SJfD/wD7F+w/9J0ruak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j/AOCjf/JbdE/7F+H/ANKLiij/AIKN/wDJ&#10;bdE/7F+H/wBKLiiqM3ufcfwK/wCSJfD/AP7F+w/9J0rua4b4Ff8AJEvh/wD9i/Yf+k6V3NS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x/8FG/+S26J/2L8P8A6UXFFH/BRv8A5Lbon/Yvw/8ApRcUVRm9z7j+BX/JEvh//wBi&#10;/Yf+k6V3NcN8Cv8AkiXw/wD+xfsP/SdK7mp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4/+Cjf/JbdE/7F+H/0ouKKP+Cj&#10;f/JbdE/7F+H/ANKLiiqM3ufcfwK/5Il8P/8AsX7D/wBJ0rua4b4Ff8kS+H//AGL9h/6TpXc1J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H/wUb/5Lbon/AGL8P/pRcUUf8FG/+S26J/2L8P8A6UXFFUZvc+4/gV/yRL4f/wDY&#10;v2H/AKTpXc1w3wK/5Il8P/8AsX7D/wBJ0ruak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j/4KN/8AJbdE/wCxfh/9KLii&#10;j/go3/yW3RP+xfh/9KLiiqM3ufcfwK/5Il8P/wDsX7D/ANJ0rua4b4Ff8kS+H/8A2L9h/wCk6V3N&#10;S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x/8ABRv/AJLbon/Yvw/+lFxRR/wUb/5Lbon/AGL8P/pRcUVRm9z7j+BX/JEv&#10;h/8A9i/Yf+k6V3NcN8Cv+SJfD/8A7F+w/wDSdK7mp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4/8Ago3/AMlt0T/sX4f/&#10;AEouKKP+Cjf/ACW3RP8AsX4f/Si4oqjN7n3H8Cv+SJfD/wD7F+w/9J0rua4b4Ff8kS+H/wD2L9h/&#10;6TpXc1J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cf/BRv/ktuif9i/D/AOlFxRR/&#10;wUb/AOS26J/2L8P/AKUXFFUZvc+4/gV/yRL4f/8AYv2H/pOldzXDfAr/AJIl8P8A/sX7D/0nSu5q&#10;T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OP/go3/yW3RP+xfh/9KLiij/go3/yW3RP+xfh/wDSi4oqjN7n3H8Cv+SJfD//&#10;ALF+w/8ASdK7muG+BX/JEvh//wBi/Yf+k6V3NS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x/8FG/+S26J/wBi/D/6UXFF&#10;H/BRv/ktuif9i/D/AOlFxRVGb3PuP4Ff8kS+H/8A2L9h/wCk6V3NcN8Cv+SJfD//ALF+w/8ASdK7&#10;mp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4/+Cjf/ACW3RP8AsX4f/Si4oo/4KN/8lt0T/sX4f/Si4oqjN7n3H8Cv+SJf&#10;D/8A7F+w/wDSdK7muG+BX/JEvh//ANi/Yf8ApOldzUm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cf/AAUb/wCS26J/2L8P&#10;/pRcUUf8FG/+S26J/wBi/D/6UXFFUZvc+4/gV/yRL4f/APYv2H/pOldzXDfAr/kiXw//AOxfsP8A&#10;0nSu5qT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P/AIKN/wDJbdE/7F+H/wBKLiij/go3/wAlt0T/ALF+H/0ouKKoze59&#10;x/Ar/kiXw/8A+xfsP/SdK7muG+BX/JEvh/8A9i/Yf+k6V3NS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x/wDBRv8A5Lbo&#10;n/Yvw/8ApRcUUf8ABRv/AJLbon/Yvw/+lFxRVGb3PuP4Ff8AJEvh/wD9i/Yf+k6V3NcN8Cv+SJfD&#10;/wD7F+w/9J0ruak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j/AOCjf/JbdE/7F+H/ANKLiij/AIKN/wDJbdE/7F+H/wBK&#10;LiiqM3ufcfwK/wCSJfD/AP7F+w/9J0rua4b4Ff8AJEvh/wD9i/Yf+k6V3NS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x/&#10;8FG/+S26J/2L8P8A6UXFFH/BRv8A5Lbon/Yvw/8ApRcUVRm9z7j+BX/JEvh//wBi/Yf+k6V3NcN8&#10;Cv8AkiXw/wD+xfsP/SdK7mp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4/+Cjf/JbdE/7F+H/0ouKKP+Cjf/JbdE/7F+H/&#10;ANKLiiqM3ufcfwK/5Il8P/8AsX7D/wBJ0rua4b4Ff8kS+H//AGL9h/6TpXc1J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H/wUb/5Lbon/AGL8P/pRcUUf8FG/+S26J/2L8P8A6UXFFUZvc+4/gV/yRL4f/wDYv2H/AKTpXc1w&#10;3wK/5Il8P/8AsX7D/wBJ0ruak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zj/4KN/8AJbdE/wCxfh/9KLiij/go3/yW3RP+&#10;xfh/9KLiiqM3ufcfwK/5Il8P/wDsX7D/ANJ0rua4b4Ff8kS+H/8A2L9h/wCk6V3NS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x/8ABRv/AJLbon/Yvw/+lFxRR/wUb/5Lbon/AGL8P/pRcUVRm9z7j+BX/JEvh/8A9i/Yf+k6&#10;V3NcN8Cv+SJfD/8A7F+w/wDSdK7mp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4/8Ago3/AMlt0T/sX4f/AEouKKP+Cjf/&#10;ACW3RP8AsX4f/Si4oqjN7n3H8Cv+SJfD/wD7F+w/9J0rua4b4Ff8kS+H/wD2L9h/6TpXc1J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AUsVtOpRRQAUUUUAFFFFABRRRQAUUUUAFFFFABRRRQAUUUUAFFFFABRRRQAU&#10;UUUAFFFFABRRRQB+cf8AwUb/AOS26J/2L8P/AKUXFFH/AAUb/wCS26J/2L8P/pRcUVRm9z7j+BX/&#10;ACRL4f8A/Yv2H/pOldzXDfAr/kiXw/8A+xfsP/SdK7mp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4/wDgo3/yW3RP+xfh&#10;/wDSi4oo/wCCjf8AyW3RP+xfh/8ASi4oqjN7n3H8Cv8AkiXw/wD+xfsP/SdK7muG+BX/ACRL4f8A&#10;/Yv2H/pOldzUm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">
                <o:lock v:ext="edit" aspectratio="f"/>
                <v:group id="_x0000_s1026" o:spid="_x0000_s1026" o:spt="203" style="position:absolute;left:237;top:-358;height:17037;width:11954;" coordorigin="237,-358" coordsize="11954,17037" o:gfxdata="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&#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MeJ0TvgAAANsAAAAPAAAAAAAAAAEA&#10;IAAAADgAAABkcnMvZG93bnJldi54bWxQSwECFAAUAAAACACHTuJAMy8FnjsAAAA5AAAAFQAAAAAA&#10;AAABACAAAAAjAQAAZHJzL2dyb3Vwc2hhcGV4bWwueG1sUEsFBgAAAAAGAAYAYAEAAOADAAAAAA==&#10;">
                  <o:lock v:ext="edit" aspectratio="f"/>
                  <v:group id="_x0000_s1026" o:spid="_x0000_s1026" o:spt="203" style="position:absolute;left:237;top:-358;height:17037;width:11954;" coordorigin="237,-358" coordsize="11954,17037" o:gfxdata="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Sq6z6uwAAANsAAAAPAAAAAAAAAAEAIAAA&#10;ADgAAABkcnMvZG93bnJldi54bWxQSwECFAAUAAAACACHTuJAMy8FnjsAAAA5AAAAFQAAAAAAAAAB&#10;ACAAAAAgAQAAZHJzL2dyb3Vwc2hhcGV4bWwueG1sUEsFBgAAAAAGAAYAYAEAAN0DAAAAAA==&#10;">
                    <o:lock v:ext="edit" aspectratio="f"/>
                    <v:shape id="图片 5" o:spid="_x0000_s1026" o:spt="75" alt="简报1" type="#_x0000_t75" style="position:absolute;left:237;top:-358;height:17037;width:11954;" filled="f" o:preferrelative="t" stroked="f" coordsize="21600,21600" o:gfxdata="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l8PS7AAAA2wAAAA8AAAAAAAAAAQAgAAAAOAAAAGRycy9kb3ducmV2Lnht&#10;bFBLAQIUABQAAAAIAIdO4kAzLwWeOwAAADkAAAAQAAAAAAAAAAEAIAAAACABAABkcnMvc2hhcGV4&#10;bWwueG1sUEsFBgAAAAAGAAYAWwEAAMoDAAAAAA==&#10;">
                      <v:fill on="f" focussize="0,0"/>
                      <v:stroke on="f"/>
                      <v:imagedata r:id="rId15" o:title=""/>
                      <o:lock v:ext="edit" aspectratio="t"/>
                    </v:shape>
                    <v:shape id="_x0000_s1026" o:spid="_x0000_s1026" o:spt="202" type="#_x0000_t202" style="position:absolute;left:8194;top:6901;height:615;width:2619;" filled="f" stroked="f" coordsize="21600,21600" o:gfxdata="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vReyroAAADbAAAADwAAAAAAAAABACAAAAA4AAAAZHJzL2Rvd25yZXYueG1s&#10;UEsBAhQAFAAAAAgAh07iQDMvBZ47AAAAOQAAABAAAAAAAAAAAQAgAAAAHwEAAGRycy9zaGFwZXht&#10;bC54bWxQSwUGAAAAAAYABgBbAQAAyQM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31</w:t>
                            </w:r>
                            <w:r>
                              <w:rPr>
                                <w:rFonts w:hint="eastAsia" w:ascii="方正大黑简体" w:hAnsi="方正大黑简体" w:eastAsia="方正大黑简体" w:cs="方正大黑简体"/>
                                <w:bCs/>
                                <w:color w:val="auto"/>
                                <w:spacing w:val="-20"/>
                                <w:kern w:val="0"/>
                                <w:sz w:val="32"/>
                                <w:szCs w:val="32"/>
                              </w:rPr>
                              <w:t>日</w:t>
                            </w:r>
                          </w:p>
                        </w:txbxContent>
                      </v:textbox>
                    </v:shape>
                  </v:group>
                  <v:shape id="_x0000_s1026" o:spid="_x0000_s1026" o:spt="202" type="#_x0000_t202" style="position:absolute;left:8107;top:6286;height:615;width:3165;" filled="f" stroked="f" coordsize="21600,21600" o:gfxdata="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WplJroAAADbAAAADwAAAAAAAAABACAAAAA4AAAAZHJzL2Rvd25yZXYueG1s&#10;UEsBAhQAFAAAAAgAh07iQDMvBZ47AAAAOQAAABAAAAAAAAAAAQAgAAAAHwEAAGRycy9zaGFwZXht&#10;bC54bWxQSwUGAAAAAAYABgBbAQAAyQM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1</w:t>
                          </w:r>
                          <w:r>
                            <w:rPr>
                              <w:rFonts w:hint="eastAsia" w:ascii="方正大黑简体" w:hAnsi="方正大黑简体" w:eastAsia="方正大黑简体" w:cs="方正大黑简体"/>
                              <w:b/>
                              <w:color w:val="auto"/>
                              <w:kern w:val="0"/>
                              <w:sz w:val="38"/>
                              <w:szCs w:val="38"/>
                            </w:rPr>
                            <w:t>期</w:t>
                          </w:r>
                        </w:p>
                      </w:txbxContent>
                    </v:textbox>
                  </v:shape>
                </v:group>
                <v:shape id="_x0000_s1026" o:spid="_x0000_s1026" o:spt="202" type="#_x0000_t202" style="position:absolute;left:1231;top:9194;height:7487;width:9972;" filled="f" stroked="f" coordsize="21600,21600" o:gfxdata="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7lUz7oAAADbAAAADwAAAAAAAAABACAAAAA4AAAAZHJzL2Rvd25yZXYueG1s&#10;UEsBAhQAFAAAAAgAh07iQDMvBZ47AAAAOQAAABAAAAAAAAAAAQAgAAAAHwEAAGRycy9zaGFwZXht&#10;bC54bWxQSwUGAAAAAAYABgBbAQAAyQMAAAAA&#10;">
                  <v:fill on="f" focussize="0,0"/>
                  <v:stroke on="f"/>
                  <v:imagedata o:title=""/>
                  <o:lock v:ext="edit" aspectratio="f"/>
                  <v:textbox inset="7.19992125984252pt,3.59992125984252pt,7.19992125984252pt,3.59992125984252pt">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慰问信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务实笃行赋动能 助企纾困稳增长——协会五届四次理事会通讯会议顺利召开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全省文具行业唯一！《水彩笔》团体标准获国家工信部应用示范项目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岁寒情暖 会员有爱 我们在路上</w:t>
                        </w:r>
                      </w:p>
                      <w:p>
                        <w:pPr>
                          <w:pStyle w:val="22"/>
                          <w:keepNext w:val="0"/>
                          <w:keepLines w:val="0"/>
                          <w:pageBreakBefore w:val="0"/>
                          <w:kinsoku/>
                          <w:wordWrap/>
                          <w:overflowPunct/>
                          <w:topLinePunct w:val="0"/>
                          <w:autoSpaceDE/>
                          <w:autoSpaceDN/>
                          <w:bidi w:val="0"/>
                          <w:adjustRightInd/>
                          <w:snapToGrid/>
                          <w:spacing w:line="54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总结促提升 改进谋新篇</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党建专栏：党支部顺利召开2022年度支部党员大会</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专栏：商标案例资讯</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14则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2023年2月份主要工作计划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v:textbox>
                </v:shape>
              </v:group>
            </w:pict>
          </mc:Fallback>
        </mc:AlternateContent>
      </w:r>
    </w:p>
    <w:p>
      <w:pPr>
        <w:tabs>
          <w:tab w:val="left" w:pos="1360"/>
        </w:tabs>
        <w:spacing w:line="240" w:lineRule="auto"/>
        <w:ind w:firstLine="0" w:firstLineChars="0"/>
        <w:jc w:val="both"/>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sectPr>
          <w:headerReference r:id="rId6" w:type="default"/>
          <w:footerReference r:id="rId7" w:type="default"/>
          <w:type w:val="continuous"/>
          <w:pgSz w:w="11906" w:h="16838"/>
          <w:pgMar w:top="1417" w:right="1134" w:bottom="850" w:left="1134" w:header="851" w:footer="794" w:gutter="0"/>
          <w:pgNumType w:start="4"/>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8" w:type="default"/>
          <w:type w:val="continuous"/>
          <w:pgSz w:w="11906" w:h="16838"/>
          <w:pgMar w:top="1417" w:right="1134" w:bottom="850" w:left="1134" w:header="851" w:footer="794" w:gutter="0"/>
          <w:pgNumType w:fmt="decimal"/>
          <w:cols w:space="0" w:num="1"/>
          <w:rtlGutter w:val="0"/>
          <w:docGrid w:type="lines" w:linePitch="312" w:charSpace="0"/>
        </w:sectPr>
      </w:pPr>
    </w:p>
    <w:p>
      <w:pPr>
        <w:rPr>
          <w:rFonts w:hint="eastAsia" w:ascii="楷体" w:hAnsi="楷体" w:eastAsia="楷体" w:cs="楷体"/>
          <w:b w:val="0"/>
          <w:color w:val="000000" w:themeColor="text1"/>
          <w:kern w:val="2"/>
          <w:sz w:val="32"/>
          <w:szCs w:val="32"/>
          <w:highlight w:val="none"/>
          <w:lang w:val="en-US" w:eastAsia="zh-CN" w:bidi="ar-SA"/>
          <w14:textFill>
            <w14:solidFill>
              <w14:schemeClr w14:val="tx1"/>
            </w14:solidFill>
          </w14:textFill>
        </w:rPr>
        <w:sectPr>
          <w:footerReference r:id="rId9"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sz w:val="36"/>
          <w:szCs w:val="28"/>
          <w:lang w:eastAsia="zh-CN"/>
        </w:rPr>
      </w:pPr>
      <w:r>
        <w:rPr>
          <w:rFonts w:hint="eastAsia" w:ascii="方正小标宋简体" w:hAnsi="方正小标宋简体" w:eastAsia="方正小标宋简体" w:cs="方正小标宋简体"/>
          <w:sz w:val="36"/>
          <w:szCs w:val="28"/>
          <w:lang w:eastAsia="zh-CN"/>
        </w:rPr>
        <w:drawing>
          <wp:inline distT="0" distB="0" distL="114300" distR="114300">
            <wp:extent cx="6286500" cy="8893810"/>
            <wp:effectExtent l="0" t="0" r="0" b="2540"/>
            <wp:docPr id="1" name="图片 1" descr="慰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慰问信"/>
                    <pic:cNvPicPr>
                      <a:picLocks noChangeAspect="1"/>
                    </pic:cNvPicPr>
                  </pic:nvPicPr>
                  <pic:blipFill>
                    <a:blip r:embed="rId16"/>
                    <a:stretch>
                      <a:fillRect/>
                    </a:stretch>
                  </pic:blipFill>
                  <pic:spPr>
                    <a:xfrm>
                      <a:off x="0" y="0"/>
                      <a:ext cx="6286500" cy="8893810"/>
                    </a:xfrm>
                    <a:prstGeom prst="rect">
                      <a:avLst/>
                    </a:prstGeom>
                  </pic:spPr>
                </pic:pic>
              </a:graphicData>
            </a:graphic>
          </wp:inline>
        </w:drawing>
      </w:r>
      <w:r>
        <w:rPr>
          <w:rFonts w:hint="eastAsia" w:ascii="方正小标宋简体" w:hAnsi="方正小标宋简体" w:eastAsia="方正小标宋简体" w:cs="方正小标宋简体"/>
          <w:sz w:val="36"/>
          <w:szCs w:val="28"/>
          <w:lang w:eastAsia="zh-CN"/>
        </w:rPr>
        <w:t>务实笃行赋动能 助企纾困稳增长</w:t>
      </w:r>
    </w:p>
    <w:p>
      <w:pPr>
        <w:pStyle w:val="3"/>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——宁波文具行业协会</w:t>
      </w:r>
      <w:r>
        <w:rPr>
          <w:rFonts w:hint="default" w:ascii="楷体" w:hAnsi="楷体" w:eastAsia="楷体" w:cs="楷体"/>
          <w:b w:val="0"/>
          <w:bCs/>
          <w:color w:val="000000" w:themeColor="text1"/>
          <w:sz w:val="32"/>
          <w:szCs w:val="32"/>
          <w:shd w:val="clear" w:fill="FFFFFF"/>
          <w:lang w:eastAsia="zh-CN"/>
          <w14:textFill>
            <w14:solidFill>
              <w14:schemeClr w14:val="tx1"/>
            </w14:solidFill>
          </w14:textFill>
        </w:rPr>
        <w:t>召开</w:t>
      </w: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五届四次理事会通讯会议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总结和部署协会工作，加强协会内部管理，保障协会健康规范发展，同时鉴于新冠疫情形势仍较为严峻，2023年1月，继五届三次监事会通讯会议顺利完成后，宁波文具行业协会以通讯形式召开了五届四次理事会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会议审议通过了协会《2022年度工作总结》、《2023年度主要工作计划》、《2022年度财务决算及财务分析》、《2023年度财务预算》和《协会会员单位变动的提案》等，表决通过了会议决议。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充分肯定了协会过去一年工作。在全行业深受世界局势动荡、国际贸易摩擦和国内疫情多点发散等多重因素叠加影响，外需低迷、内需不足、订单锐减的情况下，协会全面贯彻新发展理念，全面落实“两稳一保”政策，充分发挥中小企业公共服务平台等平台作用，通过加强内联外引、加快跨界交流、加大创新融合等，着力提升全产业链服务能力，书写了助企纾困稳增长行新篇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会议号召，各会员单位要以高度的政治责任感和使命感，认真学习宣传贯彻党的二十大精神，共同推动行业高质量发展。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是党的二十大后开局之年，也是宁波文具行业协会成立二十周年。协会将深入贯彻党的二十大精神，将在政府所需、行业所求和企业所盼上，开拓创新再加油、鼓足干劲再冲刺，巩固“稳中求进”成果，实现“稳中求进”突破，促进宁波文具企业高质量发展，为宁波全球智造创新之都建设贡献宁波文具力量。</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全省文具行业唯一！《水彩笔》团标获工信部应用示范项目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1月11日，国家工信部发布《关于公布2022年团体标准应用示范项目的通告》（工信部科函〔2022〕272号），宁波文具行业协会申报的《水彩笔》团体标准被工信部遴选为2022年团体标准应用示范项目。这是宁波唯一、也是全省文具行业唯一入选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2018年以来，宁波文具行业协会根据市经信、市场监管等政府部门要求，为深化全市文具产业对标达标、质量提升工作，坚持以团体标准建设为抓手，本着“行标高于国标，团标高于行标”的原则，相继组织制定和推广实施了《中性笔》、《水彩笔》、《油性记号笔》和《笔记本》等4个团体标准，目前正在制定实施《桌面清洁器》团体标准，不仅有力地促进了得力、广博、贝发、康大、创源等行业龙头企业和高精特新企业对标国际一流，实现产品质量提升，满足国内消费市场转型升级需求和人民对美好生活追求需要，而且有力地示范引领华丰、五云、秀比斯壮、超时、森元等60余家中小文具企业通过推广实施团体标准，实现对标达标、质量提升、拓展市场、增加效益。特别是在疫情期间，标准实施企业仍逆势上扬，增强了化危为机、抢抓先机的发展后劲，为全市文具企业、尤其是中小文具企业高质量发展提供了示范案例。</w:t>
      </w:r>
    </w:p>
    <w:p>
      <w:pPr>
        <w:pStyle w:val="2"/>
        <w:spacing w:line="240" w:lineRule="auto"/>
        <w:jc w:val="center"/>
        <w:rPr>
          <w:rFonts w:hint="eastAsia"/>
          <w:lang w:val="en-US" w:eastAsia="zh-CN"/>
        </w:rPr>
      </w:pPr>
      <w:r>
        <w:rPr>
          <w:rFonts w:hint="eastAsia"/>
          <w:lang w:val="en-US" w:eastAsia="zh-CN"/>
        </w:rPr>
        <w:drawing>
          <wp:inline distT="0" distB="0" distL="114300" distR="114300">
            <wp:extent cx="2927350" cy="2320925"/>
            <wp:effectExtent l="0" t="0" r="6350" b="3175"/>
            <wp:docPr id="12" name="图片 12" descr="微信图片_202302051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205111900"/>
                    <pic:cNvPicPr>
                      <a:picLocks noChangeAspect="1"/>
                    </pic:cNvPicPr>
                  </pic:nvPicPr>
                  <pic:blipFill>
                    <a:blip r:embed="rId17"/>
                    <a:srcRect t="19227"/>
                    <a:stretch>
                      <a:fillRect/>
                    </a:stretch>
                  </pic:blipFill>
                  <pic:spPr>
                    <a:xfrm>
                      <a:off x="0" y="0"/>
                      <a:ext cx="2927350" cy="2320925"/>
                    </a:xfrm>
                    <a:prstGeom prst="rect">
                      <a:avLst/>
                    </a:prstGeom>
                  </pic:spPr>
                </pic:pic>
              </a:graphicData>
            </a:graphic>
          </wp:inline>
        </w:drawing>
      </w:r>
      <w:r>
        <w:rPr>
          <w:rFonts w:hint="eastAsia"/>
          <w:lang w:val="en-US" w:eastAsia="zh-CN"/>
        </w:rPr>
        <w:drawing>
          <wp:inline distT="0" distB="0" distL="114300" distR="114300">
            <wp:extent cx="2943860" cy="2249170"/>
            <wp:effectExtent l="0" t="0" r="8890" b="17780"/>
            <wp:docPr id="31" name="图片 3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PS图片(1)"/>
                    <pic:cNvPicPr>
                      <a:picLocks noChangeAspect="1"/>
                    </pic:cNvPicPr>
                  </pic:nvPicPr>
                  <pic:blipFill>
                    <a:blip r:embed="rId18"/>
                    <a:srcRect l="10671" t="11979" r="2716" b="52500"/>
                    <a:stretch>
                      <a:fillRect/>
                    </a:stretch>
                  </pic:blipFill>
                  <pic:spPr>
                    <a:xfrm>
                      <a:off x="0" y="0"/>
                      <a:ext cx="2943860" cy="2249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水彩笔》团体标准被国家工信部肯定，既是鼓励协会持续发展新产品、新业态、新模式，也是鞭策协会持续加强标准化建设。未来，协会将发挥标杆示范作用,将标准化建设作为“增品种、提品质、创品牌”的重要举措，持续深化宁波文具产业高质量发展。</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岁寒情暖 会员有爱 我们在路上</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年终岁尾，春节将至。随着疫情防控形势的持续好转，为助企勇夺“开门红”，感谢企业一年来为文具行业所作的积极贡献和对协会工作的大力支持，2023年伊始，宁波文具行业协会秘书长俞勇锋带队，陆续走访了康大、贝发、成路、双同等文具企业，送去了真挚的节日慰问和新年祝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向企业宣贯了政府助企纾困政策措施，倾听企业心声，特别关心国家防疫政策调整后对企业影响，调研企业生产经营热点、难点问题，提出相关建议，着力助力企业携手共进、抱团发展、稳中求进，奋力书写宁波文具行业发展新篇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此次走访还落实了协会五届四次理事会会议议题，征询了产业发展建议和企业个性化需求。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新元肇启，向阳而生。下步，协会将继续加强走访调研，深入了解解决企业需求，积极推动宁波文具产业高质量发展，为宁波全球智造创新之都建设贡献宁波文具产业力量。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pStyle w:val="2"/>
        <w:spacing w:line="240" w:lineRule="auto"/>
        <w:jc w:val="center"/>
        <w:rPr>
          <w:rFonts w:hint="eastAsia"/>
          <w:lang w:val="en-US" w:eastAsia="zh-CN"/>
        </w:rPr>
      </w:pPr>
      <w:r>
        <w:rPr>
          <w:rFonts w:hint="eastAsia"/>
          <w:lang w:val="en-US" w:eastAsia="zh-CN"/>
        </w:rPr>
        <w:drawing>
          <wp:inline distT="0" distB="0" distL="114300" distR="114300">
            <wp:extent cx="5808345" cy="4343400"/>
            <wp:effectExtent l="0" t="0" r="1905" b="0"/>
            <wp:docPr id="24" name="图片 24" descr="微信图片_202302051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0205111916"/>
                    <pic:cNvPicPr>
                      <a:picLocks noChangeAspect="1"/>
                    </pic:cNvPicPr>
                  </pic:nvPicPr>
                  <pic:blipFill>
                    <a:blip r:embed="rId19"/>
                    <a:stretch>
                      <a:fillRect/>
                    </a:stretch>
                  </pic:blipFill>
                  <pic:spPr>
                    <a:xfrm>
                      <a:off x="0" y="0"/>
                      <a:ext cx="5808345" cy="4343400"/>
                    </a:xfrm>
                    <a:prstGeom prst="rect">
                      <a:avLst/>
                    </a:prstGeom>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 xml:space="preserve">总结促提升 </w:t>
      </w:r>
      <w:r>
        <w:rPr>
          <w:rFonts w:hint="default" w:ascii="方正小标宋简体" w:hAnsi="方正小标宋简体" w:eastAsia="方正小标宋简体" w:cs="方正小标宋简体"/>
          <w:b w:val="0"/>
          <w:kern w:val="2"/>
          <w:sz w:val="36"/>
          <w:szCs w:val="28"/>
          <w:lang w:eastAsia="zh-CN" w:bidi="ar-SA"/>
        </w:rPr>
        <w:t xml:space="preserve"> </w:t>
      </w:r>
      <w:r>
        <w:rPr>
          <w:rFonts w:hint="eastAsia" w:ascii="方正小标宋简体" w:hAnsi="方正小标宋简体" w:eastAsia="方正小标宋简体" w:cs="方正小标宋简体"/>
          <w:b w:val="0"/>
          <w:kern w:val="2"/>
          <w:sz w:val="36"/>
          <w:szCs w:val="28"/>
          <w:lang w:val="en-US" w:eastAsia="zh-CN" w:bidi="ar-SA"/>
        </w:rPr>
        <w:t>改进谋新篇</w:t>
      </w:r>
    </w:p>
    <w:p>
      <w:pPr>
        <w:pStyle w:val="3"/>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——协会秘书处召开总结提升会暨民主生活会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为总结去年工作成效，优化提升今年工作，练好内功提高业务水平，1月9日下午，协会秘书处在会议室召开了2022年工作总结、2023年工作提升专题会暨民主生活会，协会秘书长俞勇锋主持会议，全体人员参</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加</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协会秘书处人员按岗位职责逐一汇报了2022年度工作，查找问题不足、反思分析原因，提出了2023年改进措施和工作计划，为协会工作规范健康发展奠定了良好基础。</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会上进行了民主评议，通过自评、互评，评选出了年度优秀员工，增强了协会的凝聚力和战斗力。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俞勇锋希望大家以总结提升会为契机，情同与共、携手共进、向阳而生，快乐工作、健康生活，力争2023年协会秘书处工作再上新台阶。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协会副理事长汪勇强调，因为协会秘书处齐心协力才取得了2022年成功，希望每位同志不断进取、永不退缩，发扬和谐互助团结合作精神，把协会秘书处真正打造成上下协同、目标一致的命运共同体。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党</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引</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领</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default" w:ascii="方正小标宋简体" w:hAnsi="方正小标宋简体" w:eastAsia="方正小标宋简体" w:cs="方正小标宋简体"/>
          <w:b w:val="0"/>
          <w:kern w:val="2"/>
          <w:sz w:val="36"/>
          <w:szCs w:val="28"/>
          <w:lang w:eastAsia="zh-CN" w:bidi="ar-SA"/>
        </w:rPr>
        <w:t>协会</w:t>
      </w:r>
      <w:r>
        <w:rPr>
          <w:rFonts w:hint="eastAsia" w:ascii="方正小标宋简体" w:hAnsi="方正小标宋简体" w:eastAsia="方正小标宋简体" w:cs="方正小标宋简体"/>
          <w:b w:val="0"/>
          <w:kern w:val="2"/>
          <w:sz w:val="36"/>
          <w:szCs w:val="28"/>
          <w:lang w:val="en-US" w:eastAsia="zh-CN" w:bidi="ar-SA"/>
        </w:rPr>
        <w:t>党支部召开2022年度党员大会</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4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为旧历添跋，为新年作序，评选优秀，携手向阳。</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4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2023年1月6日中午，宁波文具行业协会党支部（和丰联合第一党支部）在宁波文具行业协会会议室召开2022年度党员大会。党支部书记、宁波文具行业协会秘书长俞勇锋主持会议，支部党员和流动党员共8人参加会议。</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right="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drawing>
          <wp:inline distT="0" distB="0" distL="114300" distR="114300">
            <wp:extent cx="2981325" cy="2235200"/>
            <wp:effectExtent l="0" t="0" r="9525" b="12700"/>
            <wp:docPr id="27" name="图片 27" descr="微信图片_202301131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0113102607"/>
                    <pic:cNvPicPr>
                      <a:picLocks noChangeAspect="1"/>
                    </pic:cNvPicPr>
                  </pic:nvPicPr>
                  <pic:blipFill>
                    <a:blip r:embed="rId20"/>
                    <a:stretch>
                      <a:fillRect/>
                    </a:stretch>
                  </pic:blipFill>
                  <pic:spPr>
                    <a:xfrm>
                      <a:off x="0" y="0"/>
                      <a:ext cx="2981325" cy="2235200"/>
                    </a:xfrm>
                    <a:prstGeom prst="rect">
                      <a:avLst/>
                    </a:prstGeom>
                  </pic:spPr>
                </pic:pic>
              </a:graphicData>
            </a:graphic>
          </wp:inline>
        </w:drawing>
      </w:r>
      <w:r>
        <w:rPr>
          <w:rFonts w:hint="eastAsia" w:ascii="仿宋_GB2312" w:hAnsi="仿宋_GB2312" w:eastAsia="仿宋_GB2312" w:cs="仿宋_GB2312"/>
          <w:color w:val="auto"/>
          <w:kern w:val="2"/>
          <w:sz w:val="24"/>
          <w:szCs w:val="24"/>
          <w:highlight w:val="none"/>
          <w:lang w:val="en-US" w:eastAsia="zh-CN" w:bidi="ar-SA"/>
        </w:rPr>
        <w:drawing>
          <wp:inline distT="0" distB="0" distL="114300" distR="114300">
            <wp:extent cx="2994025" cy="2244725"/>
            <wp:effectExtent l="0" t="0" r="15875" b="3175"/>
            <wp:docPr id="26" name="图片 26" descr="微信图片_2023011310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113102618"/>
                    <pic:cNvPicPr>
                      <a:picLocks noChangeAspect="1"/>
                    </pic:cNvPicPr>
                  </pic:nvPicPr>
                  <pic:blipFill>
                    <a:blip r:embed="rId21"/>
                    <a:stretch>
                      <a:fillRect/>
                    </a:stretch>
                  </pic:blipFill>
                  <pic:spPr>
                    <a:xfrm>
                      <a:off x="0" y="0"/>
                      <a:ext cx="2994025" cy="2244725"/>
                    </a:xfrm>
                    <a:prstGeom prst="rect">
                      <a:avLst/>
                    </a:prstGeom>
                  </pic:spPr>
                </pic:pic>
              </a:graphicData>
            </a:graphic>
          </wp:inline>
        </w:drawing>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大会在庄严的国歌声中拉开帷幕。</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俞勇锋首先以“聆听新年贺词 逐梦2023——集中学习习总书记重要讲话和贺词贺信精神”上了一堂“微党课”。在集中观看了视频后，他表示习总书记的新年贺词温暖有力、直抵人心，提振士气、充满希望，2023年,我们要向阳而行，追求远大目标，实现价值梦想。</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党支部干事、宁波文具行业协会办公室主任韩薇向大会作工作报告，从聚焦组织建设、聚焦思想建设、聚焦党风党纪、聚焦作用发挥等方面汇报了2022年度党建工作，就“引进来、走出去、活起来”三步工作方法,让联合一党支部建设“亮起来、实起来、深起来”,提出了2023年主要工作计划。</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会上，开展了2022年度锋领考评暨民主评议党员，与会党员按照《党员锋领指数考评表》标准逐条自评、互评，然后经测评推选韩薇（宁波文具行业协会）、邵温锚（宁波黑蚁工业设计有限公司）两位同志为优秀党员，支部其他党员均被评为合格党员。</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会上，俞勇锋总结寄语，希望各位党员强化党员意识，在履行职责、奉献社会等方面多做贡献，比学赶超、争当先进。同时，祝大家新年快乐，事业有成，阖家欢乐！</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default" w:ascii="仿宋_GB2312" w:hAnsi="仿宋_GB2312" w:eastAsia="仿宋_GB2312" w:cs="仿宋_GB2312"/>
          <w:color w:val="auto"/>
          <w:kern w:val="2"/>
          <w:sz w:val="24"/>
          <w:szCs w:val="24"/>
          <w:highlight w:val="none"/>
          <w:lang w:val="en-US" w:eastAsia="zh-CN" w:bidi="ar-SA"/>
        </w:rPr>
        <w:sectPr>
          <w:footerReference r:id="rId10" w:type="default"/>
          <w:type w:val="continuous"/>
          <w:pgSz w:w="11906" w:h="16838"/>
          <w:pgMar w:top="1417" w:right="1134" w:bottom="850" w:left="1134" w:header="851" w:footer="794" w:gutter="0"/>
          <w:pgNumType w:fmt="decimal" w:start="1"/>
          <w:cols w:space="425" w:num="1"/>
          <w:rtlGutter w:val="0"/>
          <w:docGrid w:type="lines" w:linePitch="312" w:charSpace="0"/>
        </w:sectPr>
      </w:pPr>
      <w:r>
        <w:rPr>
          <w:rFonts w:hint="eastAsia" w:ascii="仿宋_GB2312" w:hAnsi="仿宋_GB2312" w:eastAsia="仿宋_GB2312" w:cs="仿宋_GB2312"/>
          <w:color w:val="auto"/>
          <w:kern w:val="2"/>
          <w:sz w:val="24"/>
          <w:szCs w:val="24"/>
          <w:highlight w:val="none"/>
          <w:lang w:val="en-US" w:eastAsia="zh-CN" w:bidi="ar-SA"/>
        </w:rPr>
        <w:t>2023年，站在新的历史起点上，宁波文具行业协会党支部（和丰联合第一党支部）将继续认真学习贯彻党的二十大精神，以党建</w:t>
      </w:r>
      <w:r>
        <w:rPr>
          <w:rFonts w:hint="default" w:ascii="仿宋_GB2312" w:hAnsi="仿宋_GB2312" w:eastAsia="仿宋_GB2312" w:cs="仿宋_GB2312"/>
          <w:color w:val="auto"/>
          <w:kern w:val="2"/>
          <w:sz w:val="24"/>
          <w:szCs w:val="24"/>
          <w:highlight w:val="none"/>
          <w:lang w:eastAsia="zh-CN" w:bidi="ar-SA"/>
        </w:rPr>
        <w:t>促进所在单位</w:t>
      </w:r>
      <w:r>
        <w:rPr>
          <w:rFonts w:hint="eastAsia" w:ascii="仿宋_GB2312" w:hAnsi="仿宋_GB2312" w:eastAsia="仿宋_GB2312" w:cs="仿宋_GB2312"/>
          <w:color w:val="auto"/>
          <w:kern w:val="2"/>
          <w:sz w:val="24"/>
          <w:szCs w:val="24"/>
          <w:highlight w:val="none"/>
          <w:lang w:val="en-US" w:eastAsia="zh-CN" w:bidi="ar-SA"/>
        </w:rPr>
        <w:t>建设</w:t>
      </w:r>
      <w:r>
        <w:rPr>
          <w:rFonts w:hint="default" w:ascii="仿宋_GB2312" w:hAnsi="仿宋_GB2312" w:eastAsia="仿宋_GB2312" w:cs="仿宋_GB2312"/>
          <w:color w:val="auto"/>
          <w:kern w:val="2"/>
          <w:sz w:val="24"/>
          <w:szCs w:val="24"/>
          <w:highlight w:val="none"/>
          <w:lang w:eastAsia="zh-CN" w:bidi="ar-SA"/>
        </w:rPr>
        <w:t>发展</w:t>
      </w:r>
      <w:r>
        <w:rPr>
          <w:rFonts w:hint="eastAsia" w:ascii="仿宋_GB2312" w:hAnsi="仿宋_GB2312" w:eastAsia="仿宋_GB2312" w:cs="仿宋_GB2312"/>
          <w:color w:val="auto"/>
          <w:kern w:val="2"/>
          <w:sz w:val="24"/>
          <w:szCs w:val="24"/>
          <w:highlight w:val="none"/>
          <w:lang w:val="en-US" w:eastAsia="zh-CN" w:bidi="ar-SA"/>
        </w:rPr>
        <w:t>，团结带领全体党员踔厉奋发、笃行不怠，走好高质量发展之路。</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 策 提 示</w:t>
      </w:r>
    </w:p>
    <w:p>
      <w:pPr>
        <w:keepNext w:val="0"/>
        <w:keepLines w:val="0"/>
        <w:pageBreakBefore w:val="0"/>
        <w:widowControl/>
        <w:shd w:val="clear" w:color="auto" w:fill="FFFFFF"/>
        <w:tabs>
          <w:tab w:val="left" w:pos="720"/>
        </w:tabs>
        <w:kinsoku/>
        <w:wordWrap/>
        <w:overflowPunct/>
        <w:topLinePunct w:val="0"/>
        <w:autoSpaceDE/>
        <w:autoSpaceDN/>
        <w:bidi w:val="0"/>
        <w:adjustRightInd/>
        <w:snapToGrid/>
        <w:spacing w:before="157" w:beforeLines="50" w:after="157" w:afterLines="50"/>
        <w:jc w:val="center"/>
        <w:textAlignment w:val="auto"/>
        <w:outlineLvl w:val="0"/>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政府全力助力企业高质量发展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为鼓励和扶持企业</w:t>
      </w:r>
      <w:r>
        <w:rPr>
          <w:rFonts w:hint="default" w:ascii="仿宋_GB2312" w:hAnsi="仿宋_GB2312" w:eastAsia="仿宋_GB2312" w:cs="仿宋_GB2312"/>
          <w:color w:val="auto"/>
          <w:sz w:val="24"/>
          <w:szCs w:val="24"/>
          <w:highlight w:val="none"/>
          <w:lang w:val="en-US" w:eastAsia="zh-CN"/>
        </w:rPr>
        <w:t>智能发展、</w:t>
      </w:r>
      <w:r>
        <w:rPr>
          <w:rFonts w:hint="eastAsia" w:ascii="仿宋_GB2312" w:hAnsi="仿宋_GB2312" w:eastAsia="仿宋_GB2312" w:cs="仿宋_GB2312"/>
          <w:color w:val="auto"/>
          <w:sz w:val="24"/>
          <w:szCs w:val="24"/>
          <w:highlight w:val="none"/>
          <w:lang w:val="en-US" w:eastAsia="zh-CN"/>
        </w:rPr>
        <w:t>创新</w:t>
      </w:r>
      <w:r>
        <w:rPr>
          <w:rFonts w:hint="default" w:ascii="仿宋_GB2312" w:hAnsi="仿宋_GB2312" w:eastAsia="仿宋_GB2312" w:cs="仿宋_GB2312"/>
          <w:color w:val="auto"/>
          <w:sz w:val="24"/>
          <w:szCs w:val="24"/>
          <w:highlight w:val="none"/>
          <w:lang w:val="en-US" w:eastAsia="zh-CN"/>
        </w:rPr>
        <w:t>发展</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品牌发展、协同发展、绿色发展</w:t>
      </w:r>
      <w:r>
        <w:rPr>
          <w:rFonts w:hint="default" w:ascii="仿宋_GB2312" w:hAnsi="仿宋_GB2312" w:eastAsia="仿宋_GB2312" w:cs="仿宋_GB2312"/>
          <w:color w:val="auto"/>
          <w:sz w:val="24"/>
          <w:szCs w:val="24"/>
          <w:highlight w:val="none"/>
          <w:lang w:eastAsia="zh-CN"/>
        </w:rPr>
        <w:t>和</w:t>
      </w:r>
      <w:r>
        <w:rPr>
          <w:rFonts w:hint="default" w:ascii="仿宋_GB2312" w:hAnsi="仿宋_GB2312" w:eastAsia="仿宋_GB2312" w:cs="仿宋_GB2312"/>
          <w:color w:val="auto"/>
          <w:sz w:val="24"/>
          <w:szCs w:val="24"/>
          <w:highlight w:val="none"/>
          <w:lang w:val="en-US" w:eastAsia="zh-CN"/>
        </w:rPr>
        <w:t>稳健发展</w:t>
      </w:r>
      <w:r>
        <w:rPr>
          <w:rFonts w:hint="eastAsia" w:ascii="仿宋_GB2312" w:hAnsi="仿宋_GB2312" w:eastAsia="仿宋_GB2312" w:cs="仿宋_GB2312"/>
          <w:color w:val="auto"/>
          <w:sz w:val="24"/>
          <w:szCs w:val="24"/>
          <w:highlight w:val="none"/>
          <w:lang w:val="en-US" w:eastAsia="zh-CN"/>
        </w:rPr>
        <w:t>，鼓励企业开展专业市场配载和产业链、供应链、生态链建设，促进产业转型升级，助</w:t>
      </w:r>
      <w:r>
        <w:rPr>
          <w:rFonts w:hint="default" w:ascii="仿宋_GB2312" w:hAnsi="仿宋_GB2312" w:eastAsia="仿宋_GB2312" w:cs="仿宋_GB2312"/>
          <w:color w:val="auto"/>
          <w:sz w:val="24"/>
          <w:szCs w:val="24"/>
          <w:highlight w:val="none"/>
          <w:lang w:val="en-US" w:eastAsia="zh-CN"/>
        </w:rPr>
        <w:t>推社会</w:t>
      </w:r>
      <w:r>
        <w:rPr>
          <w:rFonts w:hint="eastAsia" w:ascii="仿宋_GB2312" w:hAnsi="仿宋_GB2312" w:eastAsia="仿宋_GB2312" w:cs="仿宋_GB2312"/>
          <w:color w:val="auto"/>
          <w:sz w:val="24"/>
          <w:szCs w:val="24"/>
          <w:highlight w:val="none"/>
          <w:lang w:val="en-US" w:eastAsia="zh-CN"/>
        </w:rPr>
        <w:t>经济高质量发展，政府相继出台了</w:t>
      </w:r>
      <w:r>
        <w:rPr>
          <w:rFonts w:hint="default" w:ascii="仿宋_GB2312" w:hAnsi="仿宋_GB2312" w:eastAsia="仿宋_GB2312" w:cs="仿宋_GB2312"/>
          <w:color w:val="auto"/>
          <w:sz w:val="24"/>
          <w:szCs w:val="24"/>
          <w:highlight w:val="none"/>
          <w:lang w:val="en-US" w:eastAsia="zh-CN"/>
        </w:rPr>
        <w:t>一系列</w:t>
      </w:r>
      <w:r>
        <w:rPr>
          <w:rFonts w:hint="eastAsia" w:ascii="仿宋_GB2312" w:hAnsi="仿宋_GB2312" w:eastAsia="仿宋_GB2312" w:cs="仿宋_GB2312"/>
          <w:color w:val="auto"/>
          <w:sz w:val="24"/>
          <w:szCs w:val="24"/>
          <w:highlight w:val="none"/>
          <w:lang w:val="en-US" w:eastAsia="zh-CN"/>
        </w:rPr>
        <w:t>政策。协会为</w:t>
      </w:r>
      <w:r>
        <w:rPr>
          <w:rFonts w:hint="default" w:ascii="仿宋_GB2312" w:hAnsi="仿宋_GB2312" w:eastAsia="仿宋_GB2312" w:cs="仿宋_GB2312"/>
          <w:color w:val="auto"/>
          <w:sz w:val="24"/>
          <w:szCs w:val="24"/>
          <w:highlight w:val="none"/>
          <w:lang w:val="en-US" w:eastAsia="zh-CN"/>
        </w:rPr>
        <w:t>帮助</w:t>
      </w:r>
      <w:r>
        <w:rPr>
          <w:rFonts w:hint="eastAsia" w:ascii="仿宋_GB2312" w:hAnsi="仿宋_GB2312" w:eastAsia="仿宋_GB2312" w:cs="仿宋_GB2312"/>
          <w:color w:val="auto"/>
          <w:sz w:val="24"/>
          <w:szCs w:val="24"/>
          <w:highlight w:val="none"/>
          <w:lang w:val="en-US" w:eastAsia="zh-CN"/>
        </w:rPr>
        <w:t>企业查找、用足、用好政策，在</w:t>
      </w:r>
      <w:r>
        <w:rPr>
          <w:rFonts w:hint="default" w:ascii="仿宋_GB2312" w:hAnsi="仿宋_GB2312" w:eastAsia="仿宋_GB2312" w:cs="仿宋_GB2312"/>
          <w:color w:val="auto"/>
          <w:sz w:val="24"/>
          <w:szCs w:val="24"/>
          <w:highlight w:val="none"/>
          <w:lang w:val="en-US" w:eastAsia="zh-CN"/>
        </w:rPr>
        <w:t>历</w:t>
      </w:r>
      <w:r>
        <w:rPr>
          <w:rFonts w:hint="eastAsia" w:ascii="仿宋_GB2312" w:hAnsi="仿宋_GB2312" w:eastAsia="仿宋_GB2312" w:cs="仿宋_GB2312"/>
          <w:color w:val="auto"/>
          <w:sz w:val="24"/>
          <w:szCs w:val="24"/>
          <w:highlight w:val="none"/>
          <w:lang w:val="en-US" w:eastAsia="zh-CN"/>
        </w:rPr>
        <w:t>期简报中</w:t>
      </w:r>
      <w:r>
        <w:rPr>
          <w:rFonts w:hint="default" w:ascii="仿宋_GB2312" w:hAnsi="仿宋_GB2312" w:eastAsia="仿宋_GB2312" w:cs="仿宋_GB2312"/>
          <w:color w:val="auto"/>
          <w:sz w:val="24"/>
          <w:szCs w:val="24"/>
          <w:highlight w:val="none"/>
          <w:lang w:val="en-US" w:eastAsia="zh-CN"/>
        </w:rPr>
        <w:t>已</w:t>
      </w:r>
      <w:r>
        <w:rPr>
          <w:rFonts w:hint="eastAsia" w:ascii="仿宋_GB2312" w:hAnsi="仿宋_GB2312" w:eastAsia="仿宋_GB2312" w:cs="仿宋_GB2312"/>
          <w:color w:val="auto"/>
          <w:sz w:val="24"/>
          <w:szCs w:val="24"/>
          <w:highlight w:val="none"/>
          <w:lang w:val="en-US" w:eastAsia="zh-CN"/>
        </w:rPr>
        <w:t>刊登了政策导向、政策提示、政策解读193项。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yellow"/>
          <w:lang w:val="en-US" w:eastAsia="zh-CN"/>
        </w:rPr>
      </w:pPr>
      <w:r>
        <w:rPr>
          <w:rFonts w:hint="eastAsia" w:ascii="仿宋_GB2312" w:hAnsi="仿宋_GB2312" w:eastAsia="仿宋_GB2312" w:cs="仿宋_GB2312"/>
          <w:color w:val="auto"/>
          <w:sz w:val="24"/>
          <w:szCs w:val="24"/>
          <w:highlight w:val="none"/>
          <w:lang w:val="en-US" w:eastAsia="zh-CN"/>
        </w:rPr>
        <w:t>本期简报</w:t>
      </w:r>
      <w:r>
        <w:rPr>
          <w:rFonts w:hint="default" w:ascii="仿宋_GB2312" w:hAnsi="仿宋_GB2312" w:eastAsia="仿宋_GB2312" w:cs="仿宋_GB2312"/>
          <w:color w:val="auto"/>
          <w:sz w:val="24"/>
          <w:szCs w:val="24"/>
          <w:highlight w:val="none"/>
          <w:lang w:val="en-US" w:eastAsia="zh-CN"/>
        </w:rPr>
        <w:t>又</w:t>
      </w:r>
      <w:r>
        <w:rPr>
          <w:rFonts w:hint="eastAsia" w:ascii="仿宋_GB2312" w:hAnsi="仿宋_GB2312" w:eastAsia="仿宋_GB2312" w:cs="仿宋_GB2312"/>
          <w:color w:val="auto"/>
          <w:sz w:val="24"/>
          <w:szCs w:val="24"/>
          <w:highlight w:val="none"/>
          <w:lang w:val="en-US" w:eastAsia="zh-CN"/>
        </w:rPr>
        <w:t>整理</w:t>
      </w:r>
      <w:r>
        <w:rPr>
          <w:rFonts w:hint="default" w:ascii="仿宋_GB2312" w:hAnsi="仿宋_GB2312" w:eastAsia="仿宋_GB2312" w:cs="仿宋_GB2312"/>
          <w:color w:val="auto"/>
          <w:sz w:val="24"/>
          <w:szCs w:val="24"/>
          <w:highlight w:val="none"/>
          <w:lang w:val="en-US" w:eastAsia="zh-CN"/>
        </w:rPr>
        <w:t>增加了</w:t>
      </w:r>
      <w:r>
        <w:rPr>
          <w:rFonts w:hint="eastAsia" w:ascii="仿宋_GB2312" w:hAnsi="仿宋_GB2312" w:eastAsia="仿宋_GB2312" w:cs="仿宋_GB2312"/>
          <w:color w:val="auto"/>
          <w:sz w:val="24"/>
          <w:szCs w:val="24"/>
          <w:highlight w:val="none"/>
          <w:lang w:val="en-US" w:eastAsia="zh-CN"/>
        </w:rPr>
        <w:t>部分政策提示，详见协会网站（www.cnnbsa.com）政策法规栏及微信公众号等：</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【最新政策】</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begin"/>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instrText xml:space="preserve"> HYPERLINK "https://www.so.com/link?m=bPZhpMRi20nOlRFiXRAGeqZ45+S/CUBFGzh2O/QxhDls2dSpevwBJkqhUv4vQBefwbLm7w/y/WRluchxpSFEiYs3zQn2YFBtjyl1sdQS/tibiNFWUPmFWWFx/UxO0AsvvhTbIh2E/jRbfYM7gb+f1tC3cyCYvi9qNczBRjmlT4mU=" \t "https://www.so.com/_blank" </w:instrTex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separate"/>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宁波市经济和信息化局</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end"/>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 xml:space="preserve">  关于印发宁波市“十链百场千企”拓市场行动方案的通知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全面贯彻落实党的二十大精神和中央、省、市经济工作会议的决策部署，聚焦“246+”产业集群和十大标志性产业链培育、着力提升产业链供应链安全稳定，聚焦供给侧和需求侧对接、着力提升产业链供应链的本地化配套水平，聚焦政府引导和企业诉求相统一、充分发挥市场在资源配置中的决定性作用、同时更好地发挥政府作用，进一步扩需求、促循环、助企业、强信心、稳增长，加力振作工业经济，特制定本行动方案。具体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仿宋_GB2312" w:hAnsi="仿宋_GB2312" w:eastAsia="仿宋_GB2312" w:cs="仿宋_GB2312"/>
          <w:b w:val="0"/>
          <w:bCs w:val="0"/>
          <w:color w:val="0000FF"/>
          <w:sz w:val="24"/>
          <w:szCs w:val="24"/>
          <w:highlight w:val="none"/>
          <w:u w:val="single"/>
          <w:lang w:val="en-US" w:eastAsia="zh-CN"/>
        </w:rPr>
      </w:pPr>
      <w:r>
        <w:rPr>
          <w:rFonts w:hint="eastAsia" w:ascii="仿宋_GB2312" w:hAnsi="仿宋_GB2312" w:eastAsia="仿宋_GB2312" w:cs="仿宋_GB2312"/>
          <w:b w:val="0"/>
          <w:bCs w:val="0"/>
          <w:color w:val="0000FF"/>
          <w:sz w:val="24"/>
          <w:szCs w:val="24"/>
          <w:highlight w:val="none"/>
          <w:u w:val="single"/>
          <w:lang w:val="en-US" w:eastAsia="zh-CN"/>
        </w:rPr>
        <w:fldChar w:fldCharType="begin"/>
      </w:r>
      <w:r>
        <w:rPr>
          <w:rFonts w:hint="eastAsia" w:ascii="仿宋_GB2312" w:hAnsi="仿宋_GB2312" w:eastAsia="仿宋_GB2312" w:cs="仿宋_GB2312"/>
          <w:b w:val="0"/>
          <w:bCs w:val="0"/>
          <w:color w:val="0000FF"/>
          <w:sz w:val="24"/>
          <w:szCs w:val="24"/>
          <w:highlight w:val="none"/>
          <w:u w:val="single"/>
          <w:lang w:val="en-US" w:eastAsia="zh-CN"/>
        </w:rPr>
        <w:instrText xml:space="preserve"> HYPERLINK "http://www.cnnbsa.com/index.php?m=content&amp;c=index&amp;a=show&amp;catid=13&amp;id=23605" </w:instrText>
      </w:r>
      <w:r>
        <w:rPr>
          <w:rFonts w:hint="eastAsia" w:ascii="仿宋_GB2312" w:hAnsi="仿宋_GB2312" w:eastAsia="仿宋_GB2312" w:cs="仿宋_GB2312"/>
          <w:b w:val="0"/>
          <w:bCs w:val="0"/>
          <w:color w:val="0000FF"/>
          <w:sz w:val="24"/>
          <w:szCs w:val="24"/>
          <w:highlight w:val="none"/>
          <w:u w:val="single"/>
          <w:lang w:val="en-US" w:eastAsia="zh-CN"/>
        </w:rPr>
        <w:fldChar w:fldCharType="separate"/>
      </w:r>
      <w:r>
        <w:rPr>
          <w:rStyle w:val="20"/>
          <w:rFonts w:hint="eastAsia" w:ascii="仿宋_GB2312" w:hAnsi="仿宋_GB2312" w:eastAsia="仿宋_GB2312" w:cs="仿宋_GB2312"/>
          <w:b w:val="0"/>
          <w:bCs w:val="0"/>
          <w:color w:val="0000FF"/>
          <w:sz w:val="24"/>
          <w:szCs w:val="24"/>
          <w:highlight w:val="none"/>
          <w:lang w:val="en-US" w:eastAsia="zh-CN"/>
        </w:rPr>
        <w:t>http://www.cnnbsa.com/index.php?m=content&amp;c=index&amp;a=show&amp;catid=13&amp;id=23605</w:t>
      </w:r>
      <w:r>
        <w:rPr>
          <w:rFonts w:hint="eastAsia" w:ascii="仿宋_GB2312" w:hAnsi="仿宋_GB2312" w:eastAsia="仿宋_GB2312" w:cs="仿宋_GB2312"/>
          <w:b w:val="0"/>
          <w:bCs w:val="0"/>
          <w:color w:val="0000FF"/>
          <w:sz w:val="24"/>
          <w:szCs w:val="24"/>
          <w:highlight w:val="none"/>
          <w:u w:val="singl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【补贴申报】</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begin"/>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instrText xml:space="preserve"> HYPERLINK "https://www.so.com/link?m=bPZhpMRi20nOlRFiXRAGeqZ45+S/CUBFGzh2O/QxhDls2dSpevwBJkqhUv4vQBefwbLm7w/y/WRluchxpSFEiYs3zQn2YFBtjyl1sdQS/tibiNFWUPmFWWFx/UxO0AsvvhTbIh2E/jRbfYM7gb+f1tC3cyCYvi9qNczBRjmlT4mU=" \t "https://www.so.com/_blank" </w:instrTex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separate"/>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宁波市经济和信息化局</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end"/>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关于开展国产化装备更新改造奖励申报工作的通知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根据《关于工业冲刺四季度勇夺“开门红”和稳产提质的若干意见实施细则》（甬制造业办[2022]25号）中“支持企业加大国产装备改造”条款精神，决定开展国产化装备更新改造奖励申报工作。申报对象为宁波市行政区域内依法注册登记、具有独立法人资格的工业企业。申报截止时间为2023年8月1日。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仿宋_GB2312" w:hAnsi="仿宋_GB2312" w:eastAsia="仿宋_GB2312" w:cs="仿宋_GB2312"/>
          <w:b w:val="0"/>
          <w:bCs w:val="0"/>
          <w:color w:val="0000FF"/>
          <w:sz w:val="24"/>
          <w:szCs w:val="24"/>
          <w:highlight w:val="none"/>
          <w:u w:val="single"/>
          <w:lang w:val="en-US" w:eastAsia="zh-CN"/>
        </w:rPr>
      </w:pPr>
      <w:r>
        <w:rPr>
          <w:rFonts w:hint="eastAsia" w:ascii="仿宋_GB2312" w:hAnsi="仿宋_GB2312" w:eastAsia="仿宋_GB2312" w:cs="仿宋_GB2312"/>
          <w:b w:val="0"/>
          <w:bCs w:val="0"/>
          <w:color w:val="0000FF"/>
          <w:sz w:val="24"/>
          <w:szCs w:val="24"/>
          <w:highlight w:val="none"/>
          <w:u w:val="single"/>
          <w:lang w:val="en-US" w:eastAsia="zh-CN"/>
        </w:rPr>
        <w:fldChar w:fldCharType="begin"/>
      </w:r>
      <w:r>
        <w:rPr>
          <w:rFonts w:hint="eastAsia" w:ascii="仿宋_GB2312" w:hAnsi="仿宋_GB2312" w:eastAsia="仿宋_GB2312" w:cs="仿宋_GB2312"/>
          <w:b w:val="0"/>
          <w:bCs w:val="0"/>
          <w:color w:val="0000FF"/>
          <w:sz w:val="24"/>
          <w:szCs w:val="24"/>
          <w:highlight w:val="none"/>
          <w:u w:val="single"/>
          <w:lang w:val="en-US" w:eastAsia="zh-CN"/>
        </w:rPr>
        <w:instrText xml:space="preserve"> HYPERLINK "http://www.cnnbsa.com/index.php?m=content&amp;c=index&amp;a=show&amp;catid=13&amp;id=23606" </w:instrText>
      </w:r>
      <w:r>
        <w:rPr>
          <w:rFonts w:hint="eastAsia" w:ascii="仿宋_GB2312" w:hAnsi="仿宋_GB2312" w:eastAsia="仿宋_GB2312" w:cs="仿宋_GB2312"/>
          <w:b w:val="0"/>
          <w:bCs w:val="0"/>
          <w:color w:val="0000FF"/>
          <w:sz w:val="24"/>
          <w:szCs w:val="24"/>
          <w:highlight w:val="none"/>
          <w:u w:val="single"/>
          <w:lang w:val="en-US" w:eastAsia="zh-CN"/>
        </w:rPr>
        <w:fldChar w:fldCharType="separate"/>
      </w:r>
      <w:r>
        <w:rPr>
          <w:rStyle w:val="20"/>
          <w:rFonts w:hint="eastAsia" w:ascii="仿宋_GB2312" w:hAnsi="仿宋_GB2312" w:eastAsia="仿宋_GB2312" w:cs="仿宋_GB2312"/>
          <w:b w:val="0"/>
          <w:bCs w:val="0"/>
          <w:color w:val="0000FF"/>
          <w:sz w:val="24"/>
          <w:szCs w:val="24"/>
          <w:highlight w:val="none"/>
          <w:lang w:val="en-US" w:eastAsia="zh-CN"/>
        </w:rPr>
        <w:t>http://www.cnnbsa.com/index.php?m=content&amp;c=index&amp;a=show&amp;catid=13&amp;id=23606</w:t>
      </w:r>
      <w:r>
        <w:rPr>
          <w:rFonts w:hint="eastAsia" w:ascii="仿宋_GB2312" w:hAnsi="仿宋_GB2312" w:eastAsia="仿宋_GB2312" w:cs="仿宋_GB2312"/>
          <w:b w:val="0"/>
          <w:bCs w:val="0"/>
          <w:color w:val="0000FF"/>
          <w:sz w:val="24"/>
          <w:szCs w:val="24"/>
          <w:highlight w:val="none"/>
          <w:u w:val="singl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【最新政策】宁波市应急管理局关于开展企业安全生产标准化建设提升工程三年行动的通知</w:t>
      </w:r>
    </w:p>
    <w:p>
      <w:pPr>
        <w:pStyle w:val="2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进一步巩固全市安全生产标准化建设取得的成效，强化安全生产基础建设，推动全市企业安全生产标准化管理，提升本质安全水平，有效防范各类生产安全事故的发生，促进全市安全生产形势持续稳定好转，经研究，决定在全市开展企业安全生产标准化建设提升工程三年行动。通知详见：</w:t>
      </w:r>
    </w:p>
    <w:p>
      <w:pP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0000FF"/>
          <w:sz w:val="24"/>
          <w:szCs w:val="24"/>
          <w:highlight w:val="none"/>
          <w:u w:val="single"/>
          <w:lang w:val="en-US" w:eastAsia="zh-CN"/>
        </w:rPr>
        <w:t>http://www.cnnbsa.com/index.php?m=content&amp;c=index&amp;a=show&amp;catid=13&amp;id=23608</w:t>
      </w: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rPr>
          <w:rFonts w:hint="eastAsia" w:eastAsia="方正黑体简体"/>
          <w:b/>
          <w:bCs/>
          <w:color w:val="000000" w:themeColor="text1"/>
          <w:spacing w:val="-20"/>
          <w:sz w:val="44"/>
          <w:szCs w:val="44"/>
          <w:highlight w:val="none"/>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 警 专 栏</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80" w:lineRule="exact"/>
        <w:ind w:left="0" w:right="0" w:firstLine="0" w:firstLineChars="0"/>
        <w:jc w:val="center"/>
        <w:textAlignment w:val="auto"/>
        <w:rPr>
          <w:rFonts w:hint="default"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欧盟委员会非食品类快速预警系统（RAPEX）第1周（节选）</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日前，欧盟非食品类快速预警系统（RAPEX）发布了2023年第1周通报，通报总数为20例。其中，针对中国输欧产品10例（不包括对中国香港特别行政区和中国台湾地区的通报），占本期欧盟通报总数的50%。现摘译如下：</w:t>
      </w:r>
    </w:p>
    <w:tbl>
      <w:tblPr>
        <w:tblStyle w:val="14"/>
        <w:tblW w:w="992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20"/>
        <w:gridCol w:w="907"/>
        <w:gridCol w:w="850"/>
        <w:gridCol w:w="1134"/>
        <w:gridCol w:w="964"/>
        <w:gridCol w:w="1134"/>
        <w:gridCol w:w="2835"/>
        <w:gridCol w:w="107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59"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预警</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编号</w:t>
            </w:r>
          </w:p>
        </w:tc>
        <w:tc>
          <w:tcPr>
            <w:tcW w:w="907"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通报国</w:t>
            </w:r>
          </w:p>
        </w:tc>
        <w:tc>
          <w:tcPr>
            <w:tcW w:w="850"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危险类型</w:t>
            </w:r>
          </w:p>
        </w:tc>
        <w:tc>
          <w:tcPr>
            <w:tcW w:w="1134"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产品名称</w:t>
            </w:r>
          </w:p>
        </w:tc>
        <w:tc>
          <w:tcPr>
            <w:tcW w:w="964"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品牌</w:t>
            </w:r>
          </w:p>
        </w:tc>
        <w:tc>
          <w:tcPr>
            <w:tcW w:w="1134"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违反法规</w:t>
            </w:r>
          </w:p>
        </w:tc>
        <w:tc>
          <w:tcPr>
            <w:tcW w:w="2835"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产品缺陷</w:t>
            </w:r>
          </w:p>
        </w:tc>
        <w:tc>
          <w:tcPr>
            <w:tcW w:w="1077" w:type="dxa"/>
            <w:tcBorders>
              <w:top w:val="single" w:color="000000" w:sz="4" w:space="0"/>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通报国措施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A12/00009/23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瑞典</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人身损伤</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儿童高脚椅</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Jollyroom</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欧盟通用产品安全指令</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该产品的结构使得高脚椅的座椅滑开并脱落。儿童可能会从椅子上摔落，导致受伤。</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召回</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A12/00010/23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意大利</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化学危害，窒息，听力受损</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塑料玩偶</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未知</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欧盟REACH法规</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该产品的塑料材质中含有过量浓度的邻苯二甲酸二（2-乙基己基）酯（DEHP）（按重量计测量值高达54.26%）。该类邻苯二甲酸酯可能会损害儿童的健康，可能会对他们的生殖系统造成损害。</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禁止销售及其他相关措施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A12/00015/23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波兰</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窒息</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益智游戏垫</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ADAR</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欧盟玩具安全指令；EN 71-1</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垫子上有易拆卸的小部件。儿童可能会将其误食，有造成其窒息的风险。</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退市；向消费者发出警告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A12/00012/23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波兰</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窒息</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塑料玩具</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Madej</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欧盟玩具安全指令；EN 71-1</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小零件（奶嘴和奶瓶架）易从玩具上脱落。此外，塑料瓶可能易碎并产生小零件。儿童可能会将其误食，有造成其窒息的风险。</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退市；向消费者发出警告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A12/00011/23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波兰</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化学危害</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塑料玩具套装</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未知</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欧盟REACH法规</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该玩具含有过量的邻苯二甲酸二（2-乙基己基）酯（DEHP）和邻苯二甲酸二丁酯（DBP）（按重量计测量值分别为0.57%和3.19%）。该类邻苯二甲酸酯可能会损害儿童的健康，可能会对其生殖系统造成损害。</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退市；销毁；向消费者发出警告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A12/00013/23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波兰</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化学危害</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塑料球</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BIGTOYS</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欧盟REACH法规</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玩具含有过量的邻苯二甲酸二异丁酯（DIBP）（测量值高达36%）。该类邻苯二甲酸酯可能会损害儿童的健康，可能会对他们的生殖系统造成损害。</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退市；销毁；向消费者发出警告</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25" w:hRule="atLeast"/>
        </w:trPr>
        <w:tc>
          <w:tcPr>
            <w:tcW w:w="1020" w:type="dxa"/>
            <w:tcBorders>
              <w:top w:val="nil"/>
              <w:left w:val="single" w:color="000000" w:sz="4" w:space="0"/>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A12/00016/23</w:t>
            </w:r>
          </w:p>
        </w:tc>
        <w:tc>
          <w:tcPr>
            <w:tcW w:w="90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波兰</w:t>
            </w:r>
          </w:p>
        </w:tc>
        <w:tc>
          <w:tcPr>
            <w:tcW w:w="850"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窒息</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塑料玩具</w:t>
            </w:r>
          </w:p>
        </w:tc>
        <w:tc>
          <w:tcPr>
            <w:tcW w:w="96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BIGTOYS</w:t>
            </w:r>
          </w:p>
        </w:tc>
        <w:tc>
          <w:tcPr>
            <w:tcW w:w="1134"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欧盟玩具安全指令；EN 71-1</w:t>
            </w:r>
          </w:p>
        </w:tc>
        <w:tc>
          <w:tcPr>
            <w:tcW w:w="2835"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小零件（轮子、带轮轴的轮子和塑料手柄）可能易从玩具上脱落。儿童可能会将其误食，有造成其窒息的风险。</w:t>
            </w:r>
          </w:p>
        </w:tc>
        <w:tc>
          <w:tcPr>
            <w:tcW w:w="1077" w:type="dxa"/>
            <w:tcBorders>
              <w:top w:val="nil"/>
              <w:left w:val="nil"/>
              <w:bottom w:val="single" w:color="000000" w:sz="4" w:space="0"/>
              <w:right w:val="single" w:color="000000" w:sz="4" w:space="0"/>
            </w:tcBorders>
            <w:shd w:val="clear" w:color="auto" w:fill="auto"/>
            <w:tcMar>
              <w:left w:w="84" w:type="dxa"/>
              <w:right w:w="84" w:type="dxa"/>
            </w:tcMar>
            <w:vAlign w:val="center"/>
          </w:tcPr>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0" w:firstLineChars="0"/>
              <w:jc w:val="center"/>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退市；向消费者发出警告</w:t>
            </w:r>
          </w:p>
        </w:tc>
      </w:tr>
    </w:tbl>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（编译自：欧盟委员会非食品类快速预警系统（RAPEX））</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color w:val="000000" w:themeColor="text1"/>
          <w:kern w:val="28"/>
          <w:sz w:val="36"/>
          <w:szCs w:val="36"/>
          <w:highlight w:val="none"/>
          <w:lang w:val="en-US" w:eastAsia="zh-CN" w:bidi="ar-SA"/>
          <w14:textFill>
            <w14:solidFill>
              <w14:schemeClr w14:val="tx1"/>
            </w14:solidFill>
          </w14:textFill>
        </w:rPr>
        <w:t>加拿大对中国产活动玩具桌实施召回</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2022年12月22日，加拿大卫生部宣布对中国产活动玩具桌实施召回。</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此次召回产品为Janod Sweet Cocoon活动玩具桌，商品编号为J04402，批号如下：10615/J04402/032021、10887/J04402/082021和11107/J04402/122021。产品由木头制成，颜色柔和，包含圆环上的车辆、齿轮、彩色形状和螺旋形算盘。</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产品包含一个由绳索固定的金属铃铛，若多次自行打开，铃铛会从绳索上脱落，有造成窒息的危险。</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此次召回的产品于2021年10月-2022年11月在加拿大销售，售出约1029件。</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截至2022年12月15日，未有事故或人员伤亡报告。</w:t>
      </w:r>
    </w:p>
    <w:p>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rightChars="0" w:firstLine="480" w:firstLineChars="200"/>
        <w:jc w:val="both"/>
        <w:textAlignment w:val="auto"/>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加拿大卫生部建议立即停止使用该产品，并联系购买该产品的零售商以获取更多说明。</w:t>
      </w:r>
    </w:p>
    <w:p>
      <w:pP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textAlignment w:val="auto"/>
        <w:rPr>
          <w:rFonts w:hint="eastAsia"/>
          <w:sz w:val="44"/>
          <w:szCs w:val="44"/>
          <w:lang w:val="en-US" w:eastAsia="zh-CN"/>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品牌指导服务站专栏</w:t>
      </w:r>
    </w:p>
    <w:p>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方正小标宋简体" w:hAnsi="方正小标宋简体" w:eastAsia="方正小标宋简体" w:cs="方正小标宋简体"/>
          <w:b w:val="0"/>
          <w:bCs/>
          <w:color w:val="auto"/>
          <w:kern w:val="28"/>
          <w:sz w:val="36"/>
          <w:szCs w:val="36"/>
          <w:shd w:val="clear" w:fill="FFFFFF"/>
          <w:lang w:val="en-US" w:eastAsia="zh-CN" w:bidi="ar-SA"/>
        </w:rPr>
      </w:pPr>
      <w:r>
        <w:rPr>
          <w:rFonts w:hint="eastAsia" w:ascii="方正小标宋简体" w:hAnsi="方正小标宋简体" w:eastAsia="方正小标宋简体" w:cs="方正小标宋简体"/>
          <w:b w:val="0"/>
          <w:bCs/>
          <w:color w:val="auto"/>
          <w:kern w:val="28"/>
          <w:sz w:val="36"/>
          <w:szCs w:val="36"/>
          <w:shd w:val="clear" w:fill="FFFFFF"/>
          <w:lang w:val="en-US" w:eastAsia="zh-CN" w:bidi="ar-SA"/>
        </w:rPr>
        <w:t>商标案例资讯</w:t>
      </w:r>
    </w:p>
    <w:p>
      <w:pPr>
        <w:keepNext w:val="0"/>
        <w:keepLines w:val="0"/>
        <w:pageBreakBefore w:val="0"/>
        <w:widowControl w:val="0"/>
        <w:kinsoku/>
        <w:wordWrap/>
        <w:overflowPunct/>
        <w:topLinePunct w:val="0"/>
        <w:autoSpaceDE/>
        <w:autoSpaceDN/>
        <w:bidi w:val="0"/>
        <w:adjustRightInd/>
        <w:snapToGrid/>
        <w:spacing w:line="420" w:lineRule="exact"/>
        <w:ind w:firstLine="561" w:firstLineChars="200"/>
        <w:textAlignment w:val="auto"/>
        <w:rPr>
          <w:rFonts w:hint="eastAsia"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t>1.超出核定范围使用注册商标不具有合法性</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近日，上海知识产权法院对单车恋人公司诉上海骑呗公司、浙江骑呗公司侵害商标权及不正当竞争纠纷上诉案作出驳回上诉，维持原判的二审判决。</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单车恋人公司系第25001528号“骑呗”注册商标的专用权人。该公司发现上海骑呗公司在经营推广和企业字号中使用“骑呗”标识，该行为构成商标侵权与不正当竞争。浙江骑呗公司是上海骑呗公司的唯一股东。因此，单车恋人公司诉至法院，请求判令上海骑呗公司停止侵害及不正当竞争行为，赔偿经济损失、合理费用共计105万余元，浙江骑呗公司承担连带赔偿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一审法院经审理认为，上海骑呗公司对“骑呗”标识的使用超出其商标核定使用的服务类别，落入了单车恋人公司“骑呗”商标核定使用的“金融信息、金融贷款服务”中，应承担停止侵害、赔偿损失的民事责任。单车恋人公司提交的证据尚不足以证明“骑呗”标识于上海骑呗公司成立时已具有一定知名度及上海骑呗公司具有攀附商标商誉的故意，也不足以引起相关公众的混淆误认。同时，上海骑呗公司同样作为“骑呗”标识的注册商标权利人，将自己的注册商标用作企业字号合情合理，不构成不正当竞争。一审法院判决上海骑呗公司停止侵害，并与浙江骑呗公司共同赔偿经济损失、合理费用共计13,000元。单车恋人公司不服一审判决，提起上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上海知识产权法院经审理后认为，本案中，上海骑呗公司该行为构成商标侵权，不构成不正当竞争。关于赔偿问题，我国《商标法》规定的三年不使用抗辩中的“此前三年”，主要是为了明确商标权人应当在侵权行为发生或者起诉前三年内实际进行了商标使用。本案中，根据在案证据，单车恋人公司能够证明其在商标注册后实际使用了商标，因此，一审法院认定上海骑呗公司、浙江骑呗公司应当承担赔偿责任并无不当。据此，二审判决驳回上诉，维持原判。（来源：上海知识产权法院）</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20" w:lineRule="exact"/>
        <w:ind w:firstLine="561" w:firstLineChars="200"/>
        <w:textAlignment w:val="auto"/>
        <w:rPr>
          <w:rFonts w:hint="default"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t>2.在儿童牙刷上使用“晨光”标识构成侵权，法院一审判决全额支持晨光公司赔偿诉请求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近日，上海知识产权法院依法审理原告上海晨光文具股份有限公司（以下简称“晨光公司”）诉被告倍加洁厂、周某鹏侵害商标权纠纷案，认定“晨光”商标为驰名商标，并一审判决全额支持晨光公司诉讼请求。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晨光公司发现，周某鹏未经许可在某电商平台上销售的儿童电动牙刷使用了“晨光”标识，周某鹏还在社交平台、电商平台店铺页面中使用上述标识进行宣传。倍加洁厂系电动牙刷的生产商，该厂生产的被诉侵权商品在多家网络平台店铺亦有销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上海知识产权法院经审理后认为，晨光公司主张驰名的商标“晨光”被核定使用的商品类别为第16类的笔、文具等商品，而被诉侵权商品为儿童牙刷。两者商品类别既不相同也不类似，故有必要对该商标是否驰名作出判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商标经过晨光公司持续宣传和广泛使用，已经具有极高的知名度和市场声誉，应被认定为驰名商标。将被诉侵权标识“晨光”与晨光公司商标相比较，两者组成要素、组合方式几乎相同，字母和文字的读音也相同，仅在连接“M”“G”的方式上略有不同，这种细微的改动带来的视觉效果差别并不大，故两商标构成近似。</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晨光公司商标主要用于笔等文具商品，少年儿童是主要的消费群体。被告商品系儿童牙刷，面向的消费群体也是少年儿童，故两者消费群体有重合。倍加洁厂将与晨光公司商标近似的标识用于儿童使用的牙刷商品，易造成相关公众的混淆，误以为系晨光公司商标商品或与晨光公司有关联关系的商品，其行为构成对晨光公司注册商标专用权的侵害，应当承担相应的侵权责任。根据晨光公司商标的知名度、倍加洁厂与周某鹏侵权故意、侵权持续时间、侵权范围等因素，法院遂作出全额支持原告诉讼请求的一审判决。（来源：上海知识产权法院）</w:t>
      </w:r>
    </w:p>
    <w:p>
      <w:pPr>
        <w:pStyle w:val="13"/>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561" w:firstLineChars="200"/>
        <w:textAlignment w:val="auto"/>
        <w:rPr>
          <w:rFonts w:hint="eastAsia"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pPr>
      <w:r>
        <w:rPr>
          <w:rFonts w:hint="eastAsia" w:ascii="仿宋_GB2312" w:hAnsi="仿宋_GB2312" w:eastAsia="仿宋_GB2312" w:cs="仿宋_GB2312"/>
          <w:b/>
          <w:bCs/>
          <w:color w:val="000000" w:themeColor="text1"/>
          <w:sz w:val="28"/>
          <w:szCs w:val="28"/>
          <w:shd w:val="clear" w:fill="FFFFFF"/>
          <w:lang w:val="en-US" w:eastAsia="zh-CN"/>
          <w14:textFill>
            <w14:solidFill>
              <w14:schemeClr w14:val="tx1"/>
            </w14:solidFill>
          </w14:textFill>
        </w:rPr>
        <w:t>3.2022年我国驳回恶意抢注商标3192件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近年来，我国开展打击恶意抢注商标专项行动，维护知识产权市场秩序，成果显著。</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在2022年里，国家知识产权局继续保持打击恶意抢注商标行为的高压态势，全年快速驳回“冰墩墩”“拉伊卜”等恶意抢注商标3192件，对涉嫌恶意囤积的3522件商标进行转让限制，依职权宣告无效商标2629件，向地方转办涉嫌商标恶意注册申请和重大不良影响案件线索110条，持续释放从严信号，行业环境不断向好。（来源：中国市场监管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p>
    <w:p>
      <w:pPr>
        <w:pStyle w:val="1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 xml:space="preserve"> </w:t>
      </w:r>
    </w:p>
    <w:p>
      <w:pPr>
        <w:ind w:firstLine="720" w:firstLineChars="200"/>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sectPr>
          <w:headerReference r:id="rId11" w:type="default"/>
          <w:footerReference r:id="rId12" w:type="default"/>
          <w:pgSz w:w="11906" w:h="16838"/>
          <w:pgMar w:top="1417" w:right="1134" w:bottom="850" w:left="1134" w:header="851" w:footer="794" w:gutter="0"/>
          <w:pgNumType w:fmt="decimal"/>
          <w:cols w:space="425" w:num="1"/>
          <w:rtlGutter w:val="0"/>
          <w:docGrid w:type="lines" w:linePitch="312" w:charSpace="0"/>
        </w:sectPr>
      </w:pPr>
      <w:r>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br w:type="page"/>
      </w:r>
    </w:p>
    <w:p>
      <w:pPr>
        <w:pStyle w:val="22"/>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kern w:val="0"/>
          <w:sz w:val="24"/>
          <w:highlight w:val="none"/>
          <w:lang w:val="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-172720</wp:posOffset>
            </wp:positionH>
            <wp:positionV relativeFrom="paragraph">
              <wp:posOffset>-60325</wp:posOffset>
            </wp:positionV>
            <wp:extent cx="6506845" cy="2506980"/>
            <wp:effectExtent l="0" t="0" r="635" b="7620"/>
            <wp:wrapNone/>
            <wp:docPr id="60" name="图片 6" descr="花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花边"/>
                    <pic:cNvPicPr>
                      <a:picLocks noChangeAspect="1"/>
                    </pic:cNvPicPr>
                  </pic:nvPicPr>
                  <pic:blipFill>
                    <a:blip r:embed="rId22"/>
                    <a:stretch>
                      <a:fillRect/>
                    </a:stretch>
                  </pic:blipFill>
                  <pic:spPr>
                    <a:xfrm>
                      <a:off x="0" y="0"/>
                      <a:ext cx="6506845" cy="2506980"/>
                    </a:xfrm>
                    <a:prstGeom prst="rect">
                      <a:avLst/>
                    </a:prstGeom>
                    <a:solidFill>
                      <a:srgbClr val="FFFFFF"/>
                    </a:solid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方正大黑简体"/>
          <w:color w:val="000000" w:themeColor="text1"/>
          <w:kern w:val="0"/>
          <w:sz w:val="24"/>
          <w:highlight w:val="none"/>
          <w:lang w:eastAsia="zh-CN"/>
          <w14:textFill>
            <w14:solidFill>
              <w14:schemeClr w14:val="tx1"/>
            </w14:solidFill>
          </w14:textFill>
        </w:rPr>
      </w:pPr>
      <w:r>
        <w:rPr>
          <w:rFonts w:hint="eastAsia" w:ascii="方正大黑简体" w:hAnsi="方正大黑简体" w:eastAsia="方正大黑简体" w:cs="方正大黑简体"/>
          <w:color w:val="000000" w:themeColor="text1"/>
          <w:sz w:val="32"/>
          <w:szCs w:val="32"/>
          <w:highlight w:val="none"/>
          <w14:textFill>
            <w14:solidFill>
              <w14:schemeClr w14:val="tx1"/>
            </w14:solidFill>
          </w14:textFill>
        </w:rPr>
        <w:t>本月会员服务日情况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*因企业需求，帮助企业对接跨境电商平台。</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*因企业需求，帮助企业对接联系相关资源。</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*因企业需求，帮助企业进行产业链对接。</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*因企业需求，组织企业参加品牌服务相关活动。</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*因企业需求，帮助企业提供品牌咨询相关服务。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*因企业需求，帮助企业对接设计资源。</w:t>
      </w:r>
    </w:p>
    <w:p>
      <w:pPr>
        <w:pStyle w:val="2"/>
        <w:rPr>
          <w:rFonts w:hint="eastAsia"/>
          <w:lang w:val="en-US" w:eastAsia="zh-CN"/>
        </w:rPr>
      </w:pPr>
    </w:p>
    <w:p>
      <w:pPr>
        <w:pStyle w:val="13"/>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color w:val="auto"/>
          <w:lang w:val="en-US" w:eastAsia="zh-CN"/>
        </w:rPr>
        <w:sectPr>
          <w:type w:val="continuous"/>
          <w:pgSz w:w="11906" w:h="16838"/>
          <w:pgMar w:top="1417" w:right="1134" w:bottom="850" w:left="1134" w:header="851" w:footer="794" w:gutter="0"/>
          <w:pgNumType w:fmt="decimal"/>
          <w:cols w:space="0" w:num="1"/>
          <w:rtlGutter w:val="0"/>
          <w:docGrid w:type="lines" w:linePitch="312" w:charSpace="0"/>
        </w:sect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简讯</w:t>
      </w:r>
      <w:r>
        <w:rPr>
          <w:rFonts w:hint="eastAsia" w:eastAsia="方正黑体简体"/>
          <w:b/>
          <w:bCs/>
          <w:color w:val="auto"/>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14则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1月5日，协会召开五届三次监事会通讯会议。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1月11日，协会组织康大、贝发、得力等多家企业共同参加了市市场监管局主办的2023年度宁波市“品字标”对标培育企业能力提升培训班(第一期）。</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1月12日下午，协会秘书长俞勇锋应邀参加了由市经信局、市财政局、市国资委、市政务办联合主办的“十链百场千企”拓市场行动启动会暨首场政府国企采购对接活动。</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1月13日，为大力推动轻工业数字化转型进程，根据中国轻工业信息中心要求，协会印发通知组织企业申报2022年度中国轻工业数字化转型创新成果。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根据市经信局《关于开展消费品促销活动专项政策申报备案相关工作的通知》精神，策划活动方案、填报备案表，并组织“大优强”培育企业参加。</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根据市科协要求，完成市科协党组民主生活会征求意见回复工作</w:t>
      </w:r>
      <w:r>
        <w:rPr>
          <w:rFonts w:hint="eastAsia" w:ascii="仿宋_GB2312" w:hAnsi="仿宋_GB2312" w:eastAsia="仿宋_GB2312" w:cs="仿宋_GB2312"/>
          <w:b w:val="0"/>
          <w:color w:val="auto"/>
          <w:kern w:val="2"/>
          <w:sz w:val="24"/>
          <w:szCs w:val="24"/>
          <w:lang w:eastAsia="zh-CN" w:bidi="ar"/>
        </w:rPr>
        <w:t>；</w:t>
      </w:r>
      <w:r>
        <w:rPr>
          <w:rFonts w:hint="eastAsia" w:ascii="仿宋_GB2312" w:hAnsi="仿宋_GB2312" w:eastAsia="仿宋_GB2312" w:cs="仿宋_GB2312"/>
          <w:b w:val="0"/>
          <w:color w:val="auto"/>
          <w:kern w:val="2"/>
          <w:sz w:val="24"/>
          <w:szCs w:val="24"/>
          <w:lang w:val="en-US" w:eastAsia="zh-CN" w:bidi="ar"/>
        </w:rPr>
        <w:t>完成年度绩效考核材料整理工作。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做好宁波市文具产业质量基础“一站式”服务平台的工作任务；组织企业填写企业问卷，并填报运行管理机构调查问卷。</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根据市贸促会要求，组织企业填报《国际海洋经济与海商事服务论坛专题调研报告》课题问卷。</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根据市对口支援和区域合作局要求，完成协会简介等材料上报工作。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按项目计划继续做好《桌面清洁器》团标标准监督与辅导工作。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协会与相关机构洽谈协会成立二十周年宣传画册、宣传片制作工作。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完成2022年12月份预警专刊编发工作，做好了文具行业2022年度经济运行数据收集、统计工作。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做好春节会长祝贺视频、春节贺卡制作工作。并于新春节来临之际，向协会领导、政府部门负责同志发送节日祝福，向协会及亚太联盟各大微信平台、兄弟协会秘书长赠送协会节日贺卡。</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highlight w:val="none"/>
          <w:lang w:val="en-US" w:eastAsia="zh-CN" w:bidi="ar"/>
        </w:rPr>
        <w:sectPr>
          <w:footerReference r:id="rId13" w:type="default"/>
          <w:type w:val="continuous"/>
          <w:pgSz w:w="11906" w:h="16838"/>
          <w:pgMar w:top="1417" w:right="1134" w:bottom="850" w:left="1134" w:header="851" w:footer="794" w:gutter="0"/>
          <w:pgNumType w:fmt="decimal"/>
          <w:cols w:space="425" w:num="1"/>
          <w:rtlGutter w:val="0"/>
          <w:docGrid w:type="lines" w:linePitch="312" w:charSpace="0"/>
        </w:sectPr>
      </w:pPr>
      <w:r>
        <w:rPr>
          <w:rFonts w:hint="eastAsia" w:ascii="仿宋_GB2312" w:hAnsi="仿宋_GB2312" w:eastAsia="仿宋_GB2312" w:cs="仿宋_GB2312"/>
          <w:b w:val="0"/>
          <w:color w:val="auto"/>
          <w:kern w:val="2"/>
          <w:sz w:val="24"/>
          <w:szCs w:val="24"/>
          <w:highlight w:val="none"/>
          <w:lang w:val="en-US" w:eastAsia="zh-CN" w:bidi="ar"/>
        </w:rPr>
        <w:t>本月信息编发如下：协会动态5条、企业新闻4条、行业资讯30条、会员动态4条、预警信息15条、通知公告3条、展会信息3条</w:t>
      </w:r>
      <w:r>
        <w:rPr>
          <w:rFonts w:hint="default" w:ascii="仿宋_GB2312" w:hAnsi="仿宋_GB2312" w:eastAsia="仿宋_GB2312" w:cs="仿宋_GB2312"/>
          <w:b w:val="0"/>
          <w:color w:val="auto"/>
          <w:kern w:val="2"/>
          <w:sz w:val="24"/>
          <w:szCs w:val="24"/>
          <w:highlight w:val="none"/>
          <w:lang w:val="en-US" w:eastAsia="zh-CN" w:bidi="ar"/>
        </w:rPr>
        <w:t>、</w:t>
      </w:r>
      <w:r>
        <w:rPr>
          <w:rFonts w:hint="eastAsia" w:ascii="仿宋_GB2312" w:hAnsi="仿宋_GB2312" w:eastAsia="仿宋_GB2312" w:cs="仿宋_GB2312"/>
          <w:b w:val="0"/>
          <w:color w:val="auto"/>
          <w:kern w:val="2"/>
          <w:sz w:val="24"/>
          <w:szCs w:val="24"/>
          <w:highlight w:val="none"/>
          <w:lang w:val="en-US" w:eastAsia="zh-CN" w:bidi="ar"/>
        </w:rPr>
        <w:t>文具科普知识8条、文具产品标准化专栏4条、政策法规4条、工作周报4条，共计84条。报送市科协稿件4篇</w:t>
      </w:r>
      <w:r>
        <w:rPr>
          <w:rFonts w:hint="default" w:ascii="仿宋_GB2312" w:hAnsi="仿宋_GB2312" w:eastAsia="仿宋_GB2312" w:cs="仿宋_GB2312"/>
          <w:b w:val="0"/>
          <w:color w:val="auto"/>
          <w:kern w:val="2"/>
          <w:sz w:val="24"/>
          <w:szCs w:val="24"/>
          <w:highlight w:val="none"/>
          <w:lang w:val="en-US" w:eastAsia="zh-CN" w:bidi="ar"/>
        </w:rPr>
        <w:t>、</w:t>
      </w:r>
      <w:r>
        <w:rPr>
          <w:rFonts w:hint="eastAsia" w:ascii="仿宋_GB2312" w:hAnsi="仿宋_GB2312" w:eastAsia="仿宋_GB2312" w:cs="仿宋_GB2312"/>
          <w:b w:val="0"/>
          <w:color w:val="auto"/>
          <w:kern w:val="2"/>
          <w:sz w:val="24"/>
          <w:szCs w:val="24"/>
          <w:highlight w:val="none"/>
          <w:lang w:val="en-US" w:eastAsia="zh-CN" w:bidi="ar"/>
        </w:rPr>
        <w:t>科创中国平台4篇</w:t>
      </w:r>
      <w:r>
        <w:rPr>
          <w:rFonts w:hint="default" w:ascii="仿宋_GB2312" w:hAnsi="仿宋_GB2312" w:eastAsia="仿宋_GB2312" w:cs="仿宋_GB2312"/>
          <w:b w:val="0"/>
          <w:color w:val="auto"/>
          <w:kern w:val="2"/>
          <w:sz w:val="24"/>
          <w:szCs w:val="24"/>
          <w:highlight w:val="none"/>
          <w:lang w:val="en-US" w:eastAsia="zh-CN" w:bidi="ar"/>
        </w:rPr>
        <w:t>、</w:t>
      </w:r>
      <w:r>
        <w:rPr>
          <w:rFonts w:hint="eastAsia" w:ascii="仿宋_GB2312" w:hAnsi="仿宋_GB2312" w:eastAsia="仿宋_GB2312" w:cs="仿宋_GB2312"/>
          <w:b w:val="0"/>
          <w:color w:val="auto"/>
          <w:kern w:val="2"/>
          <w:sz w:val="24"/>
          <w:szCs w:val="24"/>
          <w:highlight w:val="none"/>
          <w:lang w:val="en-US" w:eastAsia="zh-CN" w:bidi="ar"/>
        </w:rPr>
        <w:t>市民政局稿件4篇</w:t>
      </w:r>
      <w:r>
        <w:rPr>
          <w:rFonts w:hint="default" w:ascii="仿宋_GB2312" w:hAnsi="仿宋_GB2312" w:eastAsia="仿宋_GB2312" w:cs="仿宋_GB2312"/>
          <w:b w:val="0"/>
          <w:color w:val="auto"/>
          <w:kern w:val="2"/>
          <w:sz w:val="24"/>
          <w:szCs w:val="24"/>
          <w:highlight w:val="none"/>
          <w:lang w:val="en-US" w:eastAsia="zh-CN" w:bidi="ar"/>
        </w:rPr>
        <w:t>、</w:t>
      </w:r>
      <w:r>
        <w:rPr>
          <w:rFonts w:hint="eastAsia" w:ascii="仿宋_GB2312" w:hAnsi="仿宋_GB2312" w:eastAsia="仿宋_GB2312" w:cs="仿宋_GB2312"/>
          <w:b w:val="0"/>
          <w:color w:val="auto"/>
          <w:kern w:val="2"/>
          <w:sz w:val="24"/>
          <w:szCs w:val="24"/>
          <w:highlight w:val="none"/>
          <w:lang w:val="en-US" w:eastAsia="zh-CN" w:bidi="ar"/>
        </w:rPr>
        <w:t>市贸促会2篇</w:t>
      </w:r>
      <w:r>
        <w:rPr>
          <w:rFonts w:hint="default" w:ascii="仿宋_GB2312" w:hAnsi="仿宋_GB2312" w:eastAsia="仿宋_GB2312" w:cs="仿宋_GB2312"/>
          <w:b w:val="0"/>
          <w:color w:val="auto"/>
          <w:kern w:val="2"/>
          <w:sz w:val="24"/>
          <w:szCs w:val="24"/>
          <w:highlight w:val="none"/>
          <w:lang w:val="en-US" w:eastAsia="zh-CN" w:bidi="ar"/>
        </w:rPr>
        <w:t>和</w:t>
      </w:r>
      <w:r>
        <w:rPr>
          <w:rFonts w:hint="eastAsia" w:ascii="仿宋_GB2312" w:hAnsi="仿宋_GB2312" w:eastAsia="仿宋_GB2312" w:cs="仿宋_GB2312"/>
          <w:b w:val="0"/>
          <w:color w:val="auto"/>
          <w:kern w:val="2"/>
          <w:sz w:val="24"/>
          <w:szCs w:val="24"/>
          <w:highlight w:val="none"/>
          <w:lang w:val="en-US" w:eastAsia="zh-CN" w:bidi="ar"/>
        </w:rPr>
        <w:t>市经信局行业协会管理平台稿件4篇。</w:t>
      </w:r>
    </w:p>
    <w:p>
      <w:pPr>
        <w:keepNext w:val="0"/>
        <w:keepLines w:val="0"/>
        <w:pageBreakBefore w:val="0"/>
        <w:widowControl/>
        <w:numPr>
          <w:ilvl w:val="0"/>
          <w:numId w:val="0"/>
        </w:numPr>
        <w:kinsoku/>
        <w:wordWrap/>
        <w:overflowPunct/>
        <w:topLinePunct w:val="0"/>
        <w:autoSpaceDE/>
        <w:autoSpaceDN/>
        <w:bidi w:val="0"/>
        <w:adjustRightInd/>
        <w:snapToGrid w:val="0"/>
        <w:spacing w:before="313" w:beforeLines="100" w:beforeAutospacing="0" w:after="157" w:afterLines="50" w:afterAutospacing="0" w:line="240" w:lineRule="auto"/>
        <w:ind w:leftChars="0"/>
        <w:jc w:val="center"/>
        <w:textAlignment w:val="auto"/>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2023年2月份主要工作计划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持续开展“走企业、听心声、送服务、促发展”系列活动，调研企业需求，传达政府政策，促进行业发展。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继续筹备协会成立20周年系列活动，</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做好协会成立二十周年宣传片、画册制作工作。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召开专题会议研究落实各政府购买服务项目。</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策划筹备第20届国际（宁波）文具礼品博览会同期活动。</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策划筹备宁波文具“甬尚优品”直销行促销活动。</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 xml:space="preserve">继续组织做好《桌面清洁器》团体标准的推广实施工作。  </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启动2023年爱心助学相关工作。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做好2023年“德国法兰克福春季国际消费品展Ambiente”、“中国（宁海）国际文具产业博览会”等各大文具专业展会参展宣传和组织工作。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继续组织发动企业申报2022年度中国轻工业数字化转型创新成果、2022宁波品牌“双评选活动”等荣誉。</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做好宁波文具产业标准联盟2022年度工作总结和2023年工作计划。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完成“中国文具之都·宁波”创二代菁英联盟的2022年度工作总结和2023年工作计划。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调研编报2022年度宁波文具行业经济运行分析报告。</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编发宁波文具行业协会2023年1月份预警信息专刊、每周预警信息快报、文具商标预警提示。</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启动协会2022年档案整理工作。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继续宁波文具行业中小企业公共服务平台、宁波市对外贸易预警点等10余个平台作用，服务企业，推进行业发展。</w:t>
      </w:r>
    </w:p>
    <w:p>
      <w:pPr>
        <w:pStyle w:val="2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eastAsia="华文行楷"/>
          <w:b/>
          <w:color w:val="FF0000"/>
          <w:sz w:val="44"/>
          <w:szCs w:val="44"/>
          <w:highlight w:val="none"/>
        </w:rPr>
        <w:sectPr>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华文行楷"/>
          <w:b/>
          <w:color w:val="FF0000"/>
          <w:sz w:val="44"/>
          <w:szCs w:val="44"/>
          <w:highlight w:val="none"/>
          <w:lang w:eastAsia="zh-CN"/>
        </w:rPr>
      </w:pPr>
      <w:r>
        <w:rPr>
          <w:rFonts w:eastAsia="华文行楷"/>
          <w:b/>
          <w:color w:val="FF0000"/>
          <w:sz w:val="44"/>
          <w:szCs w:val="44"/>
          <w:highlight w:val="none"/>
        </w:rPr>
        <w:t>生日祝福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right="0" w:firstLine="480" w:firstLineChars="200"/>
        <w:jc w:val="left"/>
        <w:textAlignment w:val="auto"/>
        <w:rPr>
          <w:rFonts w:hint="default" w:ascii="Calibri" w:hAnsi="Calibri" w:eastAsia="仿宋_GB2312" w:cs="Times New Roman"/>
          <w:color w:val="auto"/>
          <w:kern w:val="2"/>
          <w:sz w:val="24"/>
          <w:szCs w:val="24"/>
          <w:highlight w:val="none"/>
        </w:rPr>
      </w:pPr>
      <w:r>
        <w:rPr>
          <w:rFonts w:hint="eastAsia" w:ascii="Calibri" w:hAnsi="Calibri" w:eastAsia="仿宋_GB2312" w:cs="Calibri"/>
          <w:b/>
          <w:color w:val="auto"/>
          <w:kern w:val="2"/>
          <w:sz w:val="24"/>
          <w:szCs w:val="24"/>
          <w:highlight w:val="none"/>
          <w:lang w:val="en-US" w:eastAsia="zh-CN" w:bidi="ar"/>
        </w:rPr>
        <w:t>2</w:t>
      </w:r>
      <w:r>
        <w:rPr>
          <w:rFonts w:hint="default" w:ascii="仿宋_GB2312" w:hAnsi="Calibri" w:eastAsia="仿宋_GB2312" w:cs="仿宋_GB2312"/>
          <w:b/>
          <w:color w:val="auto"/>
          <w:kern w:val="2"/>
          <w:sz w:val="24"/>
          <w:szCs w:val="24"/>
          <w:highlight w:val="none"/>
          <w:lang w:val="en-US" w:eastAsia="zh-CN" w:bidi="ar"/>
        </w:rPr>
        <w:t>月份生日的企业家：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 w:lineRule="exact"/>
        <w:ind w:left="0" w:right="0" w:firstLine="0" w:firstLineChars="0"/>
        <w:jc w:val="left"/>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 xml:space="preserve">宁波英莱达集团有限公司董事长、宁波文具行业协会副理事长    </w:t>
      </w:r>
      <w:r>
        <w:rPr>
          <w:rFonts w:hint="eastAsia" w:eastAsia="仿宋_GB2312"/>
          <w:color w:val="auto"/>
          <w:sz w:val="24"/>
          <w:highlight w:val="none"/>
          <w:lang w:val="en-US" w:eastAsia="zh-CN"/>
        </w:rPr>
        <w:t xml:space="preserve">    </w:t>
      </w:r>
      <w:r>
        <w:rPr>
          <w:rFonts w:hint="eastAsia" w:eastAsia="仿宋_GB2312"/>
          <w:color w:val="auto"/>
          <w:sz w:val="24"/>
          <w:highlight w:val="none"/>
        </w:rPr>
        <w:t xml:space="preserve">  王志峰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宁波赛龙进出口有限公司</w:t>
      </w:r>
      <w:r>
        <w:rPr>
          <w:rFonts w:hint="eastAsia" w:eastAsia="仿宋_GB2312"/>
          <w:color w:val="auto"/>
          <w:sz w:val="24"/>
          <w:highlight w:val="none"/>
          <w:lang w:eastAsia="zh-CN"/>
        </w:rPr>
        <w:t>总经理、</w:t>
      </w:r>
      <w:r>
        <w:rPr>
          <w:rFonts w:hint="eastAsia" w:eastAsia="仿宋_GB2312"/>
          <w:color w:val="auto"/>
          <w:sz w:val="24"/>
          <w:highlight w:val="none"/>
        </w:rPr>
        <w:t>宁波文具行业协会副理事长</w:t>
      </w:r>
      <w:r>
        <w:rPr>
          <w:rFonts w:hint="eastAsia" w:eastAsia="仿宋_GB2312"/>
          <w:color w:val="auto"/>
          <w:sz w:val="24"/>
          <w:highlight w:val="none"/>
          <w:lang w:val="en-US" w:eastAsia="zh-CN"/>
        </w:rPr>
        <w:t xml:space="preserve">          </w:t>
      </w:r>
      <w:r>
        <w:rPr>
          <w:rFonts w:hint="eastAsia" w:eastAsia="仿宋_GB2312"/>
          <w:color w:val="auto"/>
          <w:sz w:val="24"/>
          <w:highlight w:val="none"/>
        </w:rPr>
        <w:t>章吉龙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宁波银行股份有限公司四明支行</w:t>
      </w:r>
      <w:r>
        <w:rPr>
          <w:rFonts w:hint="eastAsia" w:eastAsia="仿宋_GB2312"/>
          <w:color w:val="auto"/>
          <w:sz w:val="24"/>
          <w:highlight w:val="none"/>
          <w:lang w:eastAsia="zh-CN"/>
        </w:rPr>
        <w:t>行长、</w:t>
      </w:r>
      <w:r>
        <w:rPr>
          <w:rFonts w:hint="eastAsia" w:eastAsia="仿宋_GB2312"/>
          <w:color w:val="auto"/>
          <w:sz w:val="24"/>
          <w:highlight w:val="none"/>
        </w:rPr>
        <w:t>宁波文具行业协会副理事长</w:t>
      </w:r>
      <w:r>
        <w:rPr>
          <w:rFonts w:hint="eastAsia" w:eastAsia="仿宋_GB2312"/>
          <w:color w:val="auto"/>
          <w:sz w:val="24"/>
          <w:highlight w:val="none"/>
          <w:lang w:val="en-US" w:eastAsia="zh-CN"/>
        </w:rPr>
        <w:t xml:space="preserve">      </w:t>
      </w:r>
      <w:r>
        <w:rPr>
          <w:rFonts w:hint="eastAsia" w:eastAsia="仿宋_GB2312"/>
          <w:color w:val="auto"/>
          <w:sz w:val="24"/>
          <w:highlight w:val="none"/>
        </w:rPr>
        <w:t>胡微玮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慈溪市观海卫登峰笔业总经理                                      韩竖峰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余姚富金文具礼品有限公司                                        李华群</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宁波祥荣国际贸易有限公司总经理                                  王希文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慈溪以琳文具制造有限公司</w:t>
      </w:r>
      <w:r>
        <w:rPr>
          <w:rFonts w:hint="eastAsia" w:eastAsia="仿宋_GB2312"/>
          <w:color w:val="auto"/>
          <w:sz w:val="24"/>
          <w:highlight w:val="none"/>
          <w:lang w:val="en-US" w:eastAsia="zh-CN"/>
        </w:rPr>
        <w:t>董事长</w:t>
      </w:r>
      <w:r>
        <w:rPr>
          <w:rFonts w:hint="eastAsia" w:eastAsia="仿宋_GB2312"/>
          <w:color w:val="auto"/>
          <w:sz w:val="24"/>
          <w:highlight w:val="none"/>
        </w:rPr>
        <w:t xml:space="preserve">                                  魏金来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余姚市文博制笔有限公司总经理                                    黄镇方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宁波市北仑区达飞文体用品有限公司总经理                          周文君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宁波腾云文具有限公司总经理                                      叶明华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rPr>
      </w:pPr>
      <w:r>
        <w:rPr>
          <w:rFonts w:hint="eastAsia" w:eastAsia="仿宋_GB2312"/>
          <w:color w:val="auto"/>
          <w:sz w:val="24"/>
          <w:highlight w:val="none"/>
        </w:rPr>
        <w:t>余姚市成功文具制造有限公司总经理                                周新潮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lang w:eastAsia="zh-CN"/>
        </w:rPr>
      </w:pPr>
      <w:r>
        <w:rPr>
          <w:rFonts w:hint="eastAsia" w:eastAsia="仿宋_GB2312"/>
          <w:color w:val="auto"/>
          <w:sz w:val="24"/>
          <w:highlight w:val="none"/>
        </w:rPr>
        <w:t xml:space="preserve">慈溪市森茂制笔厂总经理  </w:t>
      </w:r>
      <w:r>
        <w:rPr>
          <w:rFonts w:hint="default" w:eastAsia="仿宋_GB2312"/>
          <w:color w:val="auto"/>
          <w:sz w:val="24"/>
          <w:highlight w:val="none"/>
        </w:rPr>
        <w:t xml:space="preserve">                           </w:t>
      </w:r>
      <w:r>
        <w:rPr>
          <w:rFonts w:hint="eastAsia" w:eastAsia="仿宋_GB2312"/>
          <w:color w:val="auto"/>
          <w:sz w:val="24"/>
          <w:highlight w:val="none"/>
        </w:rPr>
        <w:t xml:space="preserve">             柴志</w:t>
      </w:r>
      <w:r>
        <w:rPr>
          <w:rFonts w:hint="eastAsia" w:eastAsia="仿宋_GB2312"/>
          <w:color w:val="auto"/>
          <w:sz w:val="24"/>
          <w:highlight w:val="none"/>
          <w:lang w:eastAsia="zh-CN"/>
        </w:rPr>
        <w:t>民</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eastAsia="仿宋_GB2312"/>
          <w:color w:val="auto"/>
          <w:sz w:val="24"/>
          <w:highlight w:val="none"/>
          <w:lang w:val="en-US" w:eastAsia="zh-CN"/>
        </w:rPr>
      </w:pPr>
      <w:r>
        <w:rPr>
          <w:rFonts w:hint="eastAsia" w:eastAsia="仿宋_GB2312"/>
          <w:color w:val="auto"/>
          <w:sz w:val="24"/>
          <w:highlight w:val="none"/>
          <w:lang w:val="en-US" w:eastAsia="zh-CN"/>
        </w:rPr>
        <w:t>宁波华拓文化用品有限公司总经理                                  胡</w:t>
      </w:r>
      <w:r>
        <w:rPr>
          <w:rFonts w:hint="default" w:eastAsia="仿宋_GB2312"/>
          <w:color w:val="auto"/>
          <w:sz w:val="24"/>
          <w:highlight w:val="none"/>
          <w:lang w:val="en-US" w:eastAsia="zh-CN"/>
        </w:rPr>
        <w:t xml:space="preserve">  </w:t>
      </w:r>
      <w:r>
        <w:rPr>
          <w:rFonts w:hint="eastAsia" w:eastAsia="仿宋_GB2312"/>
          <w:color w:val="auto"/>
          <w:sz w:val="24"/>
          <w:highlight w:val="none"/>
          <w:lang w:val="en-US" w:eastAsia="zh-CN"/>
        </w:rPr>
        <w:t>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default" w:eastAsia="仿宋_GB2312"/>
          <w:color w:val="auto"/>
          <w:sz w:val="24"/>
          <w:highlight w:val="none"/>
          <w:lang w:val="en-US" w:eastAsia="zh-CN"/>
        </w:rPr>
      </w:pPr>
      <w:r>
        <w:rPr>
          <w:rFonts w:hint="eastAsia" w:eastAsia="仿宋_GB2312"/>
          <w:color w:val="auto"/>
          <w:sz w:val="24"/>
          <w:highlight w:val="none"/>
          <w:lang w:val="en-US" w:eastAsia="zh-CN"/>
        </w:rPr>
        <w:t>宁波市金麒画材有限公司                                          林佳麒</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60" w:lineRule="exact"/>
        <w:ind w:leftChars="0" w:firstLine="500" w:firstLineChars="200"/>
        <w:jc w:val="center"/>
        <w:textAlignment w:val="auto"/>
        <w:rPr>
          <w:rFonts w:hint="default" w:ascii="仿宋_GB2312" w:hAnsi="仿宋_GB2312" w:eastAsia="仿宋_GB2312" w:cs="仿宋_GB2312"/>
          <w:b w:val="0"/>
          <w:i w:val="0"/>
          <w:caps w:val="0"/>
          <w:color w:val="auto"/>
          <w:spacing w:val="5"/>
          <w:sz w:val="24"/>
          <w:szCs w:val="24"/>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60" w:lineRule="exact"/>
        <w:ind w:leftChars="0" w:firstLine="500" w:firstLineChars="200"/>
        <w:jc w:val="center"/>
        <w:textAlignment w:val="auto"/>
        <w:rPr>
          <w:rFonts w:hint="default" w:ascii="仿宋_GB2312" w:hAnsi="仿宋_GB2312" w:eastAsia="仿宋_GB2312" w:cs="仿宋_GB2312"/>
          <w:b w:val="0"/>
          <w:i w:val="0"/>
          <w:caps w:val="0"/>
          <w:color w:val="auto"/>
          <w:spacing w:val="5"/>
          <w:sz w:val="24"/>
          <w:szCs w:val="24"/>
          <w:highlight w:val="none"/>
          <w:shd w:val="clear" w:color="auto" w:fill="FFFFFF"/>
          <w:lang w:val="en-US" w:eastAsia="zh-CN"/>
        </w:rPr>
      </w:pPr>
      <w:r>
        <w:rPr>
          <w:rFonts w:hint="default" w:ascii="仿宋_GB2312" w:hAnsi="仿宋_GB2312" w:eastAsia="仿宋_GB2312" w:cs="仿宋_GB2312"/>
          <w:b w:val="0"/>
          <w:i w:val="0"/>
          <w:caps w:val="0"/>
          <w:color w:val="auto"/>
          <w:spacing w:val="5"/>
          <w:sz w:val="24"/>
          <w:szCs w:val="24"/>
          <w:highlight w:val="none"/>
          <w:shd w:val="clear" w:color="auto" w:fill="FFFFFF"/>
          <w:lang w:val="en-US" w:eastAsia="zh-CN"/>
        </w:rPr>
        <w:t>祝以上</w:t>
      </w:r>
      <w:r>
        <w:rPr>
          <w:rFonts w:hint="eastAsia" w:ascii="仿宋_GB2312" w:hAnsi="仿宋_GB2312" w:eastAsia="仿宋_GB2312" w:cs="仿宋_GB2312"/>
          <w:b w:val="0"/>
          <w:i w:val="0"/>
          <w:caps w:val="0"/>
          <w:color w:val="auto"/>
          <w:spacing w:val="5"/>
          <w:sz w:val="24"/>
          <w:szCs w:val="24"/>
          <w:highlight w:val="none"/>
          <w:shd w:val="clear" w:color="auto" w:fill="FFFFFF"/>
          <w:lang w:val="en-US" w:eastAsia="zh-CN"/>
        </w:rPr>
        <w:t>十四</w:t>
      </w:r>
      <w:r>
        <w:rPr>
          <w:rFonts w:hint="default" w:ascii="仿宋_GB2312" w:hAnsi="仿宋_GB2312" w:eastAsia="仿宋_GB2312" w:cs="仿宋_GB2312"/>
          <w:b w:val="0"/>
          <w:i w:val="0"/>
          <w:caps w:val="0"/>
          <w:color w:val="auto"/>
          <w:spacing w:val="5"/>
          <w:sz w:val="24"/>
          <w:szCs w:val="24"/>
          <w:highlight w:val="none"/>
          <w:shd w:val="clear" w:color="auto" w:fill="FFFFFF"/>
          <w:lang w:val="en-US" w:eastAsia="zh-CN"/>
        </w:rPr>
        <w:t>位老总生日快乐、健康如意！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60" w:lineRule="exact"/>
        <w:ind w:leftChars="0" w:firstLine="500" w:firstLineChars="200"/>
        <w:jc w:val="center"/>
        <w:textAlignment w:val="auto"/>
        <w:rPr>
          <w:rFonts w:eastAsia="仿宋_GB2312"/>
          <w:color w:val="auto"/>
          <w:sz w:val="24"/>
          <w:highlight w:val="none"/>
        </w:rPr>
      </w:pPr>
      <w:r>
        <w:rPr>
          <w:rFonts w:hint="eastAsia" w:ascii="仿宋_GB2312" w:hAnsi="仿宋_GB2312" w:eastAsia="仿宋_GB2312" w:cs="仿宋_GB2312"/>
          <w:b w:val="0"/>
          <w:i w:val="0"/>
          <w:caps w:val="0"/>
          <w:color w:val="auto"/>
          <w:spacing w:val="5"/>
          <w:sz w:val="24"/>
          <w:szCs w:val="24"/>
          <w:highlight w:val="none"/>
          <w:shd w:val="clear" w:color="auto" w:fill="FFFFFF"/>
          <w:lang w:val="en-US" w:eastAsia="zh-CN"/>
        </w:rPr>
        <w:t>（注：由于统计尚未结束，生日名单可能有遗漏，敬请谅解！）</w:t>
      </w:r>
    </w:p>
    <w:p>
      <w:pPr>
        <w:pStyle w:val="22"/>
        <w:rPr>
          <w:color w:val="000000" w:themeColor="text1"/>
          <w14:textFill>
            <w14:solidFill>
              <w14:schemeClr w14:val="tx1"/>
            </w14:solidFill>
          </w14:textFill>
        </w:rPr>
      </w:pPr>
    </w:p>
    <w:p>
      <w:pPr>
        <w:spacing w:line="340" w:lineRule="exact"/>
        <w:jc w:val="center"/>
        <w:rPr>
          <w:rFonts w:eastAsia="仿宋_GB2312"/>
          <w:color w:val="000000" w:themeColor="text1"/>
          <w:sz w:val="24"/>
          <w:highlight w:val="none"/>
          <w14:textFill>
            <w14:solidFill>
              <w14:schemeClr w14:val="tx1"/>
            </w14:solidFill>
          </w14:textFill>
        </w:rPr>
      </w:pPr>
      <w:bookmarkStart w:id="0" w:name="_GoBack"/>
      <w:r>
        <w:rPr>
          <w:color w:val="000000" w:themeColor="text1"/>
          <w:highlight w:val="none"/>
          <w14:textFill>
            <w14:solidFill>
              <w14:schemeClr w14:val="tx1"/>
            </w14:solidFill>
          </w14:textFill>
        </w:rPr>
        <w:drawing>
          <wp:anchor distT="0" distB="0" distL="114300" distR="114300" simplePos="0" relativeHeight="251670528" behindDoc="1" locked="0" layoutInCell="1" allowOverlap="1">
            <wp:simplePos x="0" y="0"/>
            <wp:positionH relativeFrom="column">
              <wp:posOffset>165735</wp:posOffset>
            </wp:positionH>
            <wp:positionV relativeFrom="paragraph">
              <wp:posOffset>129540</wp:posOffset>
            </wp:positionV>
            <wp:extent cx="5887085" cy="2399665"/>
            <wp:effectExtent l="0" t="0" r="18415" b="635"/>
            <wp:wrapNone/>
            <wp:docPr id="6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111"/>
                    <pic:cNvPicPr>
                      <a:picLocks noChangeAspect="1"/>
                    </pic:cNvPicPr>
                  </pic:nvPicPr>
                  <pic:blipFill>
                    <a:blip r:embed="rId23"/>
                    <a:stretch>
                      <a:fillRect/>
                    </a:stretch>
                  </pic:blipFill>
                  <pic:spPr>
                    <a:xfrm>
                      <a:off x="0" y="0"/>
                      <a:ext cx="5887085" cy="2399665"/>
                    </a:xfrm>
                    <a:prstGeom prst="rect">
                      <a:avLst/>
                    </a:prstGeom>
                    <a:noFill/>
                    <a:ln>
                      <a:noFill/>
                    </a:ln>
                  </pic:spPr>
                </pic:pic>
              </a:graphicData>
            </a:graphic>
          </wp:anchor>
        </w:drawing>
      </w:r>
      <w:bookmarkEnd w:id="0"/>
    </w:p>
    <w:p>
      <w:pPr>
        <w:spacing w:line="340" w:lineRule="exact"/>
        <w:jc w:val="center"/>
        <w:rPr>
          <w:rFonts w:eastAsia="仿宋_GB2312"/>
          <w:color w:val="000000" w:themeColor="text1"/>
          <w:sz w:val="28"/>
          <w:szCs w:val="28"/>
          <w:highlight w:val="none"/>
          <w14:textFill>
            <w14:solidFill>
              <w14:schemeClr w14:val="tx1"/>
            </w14:solidFill>
          </w14:textFill>
        </w:rPr>
      </w:pPr>
    </w:p>
    <w:p>
      <w:pPr>
        <w:spacing w:line="420" w:lineRule="exact"/>
        <w:ind w:firstLine="1308" w:firstLineChars="600"/>
        <w:jc w:val="left"/>
        <w:rPr>
          <w:rFonts w:hint="default" w:ascii="黑体" w:hAnsi="黑体" w:eastAsia="黑体" w:cs="黑体"/>
          <w:color w:val="000000" w:themeColor="text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办公地址：宁波市江东北路375号和丰创意广场丰庭楼14F</w:t>
      </w:r>
      <w:r>
        <w:rPr>
          <w:rFonts w:hint="eastAsia" w:ascii="黑体" w:hAnsi="黑体" w:eastAsia="黑体" w:cs="黑体"/>
          <w:color w:val="000000" w:themeColor="text1"/>
          <w:spacing w:val="-11"/>
          <w:sz w:val="24"/>
          <w:highlight w:val="none"/>
          <w:lang w:val="en-US" w:eastAsia="zh-CN"/>
          <w14:textFill>
            <w14:solidFill>
              <w14:schemeClr w14:val="tx1"/>
            </w14:solidFill>
          </w14:textFill>
        </w:rPr>
        <w:t>1401室</w:t>
      </w:r>
    </w:p>
    <w:p>
      <w:pPr>
        <w:spacing w:line="420" w:lineRule="exact"/>
        <w:ind w:firstLine="1308" w:firstLineChars="600"/>
        <w:jc w:val="left"/>
        <w:rPr>
          <w:rFonts w:hint="eastAsia" w:ascii="黑体" w:hAnsi="黑体" w:eastAsia="黑体" w:cs="黑体"/>
          <w:color w:val="000000" w:themeColor="text1"/>
          <w:spacing w:val="-1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邮政编码：3150</w:t>
      </w:r>
      <w:r>
        <w:rPr>
          <w:rFonts w:hint="eastAsia" w:ascii="黑体" w:hAnsi="黑体" w:eastAsia="黑体" w:cs="黑体"/>
          <w:color w:val="000000" w:themeColor="text1"/>
          <w:spacing w:val="-11"/>
          <w:sz w:val="24"/>
          <w:highlight w:val="none"/>
          <w:lang w:val="en-US" w:eastAsia="zh-CN"/>
          <w14:textFill>
            <w14:solidFill>
              <w14:schemeClr w14:val="tx1"/>
            </w14:solidFill>
          </w14:textFill>
        </w:rPr>
        <w:t>42</w:t>
      </w:r>
    </w:p>
    <w:p>
      <w:pPr>
        <w:spacing w:line="420" w:lineRule="exact"/>
        <w:ind w:firstLine="1308" w:firstLineChars="600"/>
        <w:jc w:val="left"/>
        <w:rPr>
          <w:rFonts w:hint="eastAsia" w:ascii="黑体" w:hAnsi="黑体" w:eastAsia="黑体" w:cs="黑体"/>
          <w:color w:val="000000" w:themeColor="text1"/>
          <w:spacing w:val="-11"/>
          <w:sz w:val="24"/>
          <w:highlight w:val="none"/>
          <w:u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 xml:space="preserve">联系电话：0574-56786777、87123208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 xml:space="preserve">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邮  箱</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"mailto:wenjuxiehui@163.com"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20"/>
          <w:rFonts w:hint="eastAsia" w:ascii="黑体" w:hAnsi="黑体" w:eastAsia="黑体" w:cs="黑体"/>
          <w:color w:val="000000" w:themeColor="text1"/>
          <w:spacing w:val="-11"/>
          <w:sz w:val="24"/>
          <w:highlight w:val="none"/>
          <w:u w:val="none"/>
          <w14:textFill>
            <w14:solidFill>
              <w14:schemeClr w14:val="tx1"/>
            </w14:solidFill>
          </w14:textFill>
        </w:rPr>
        <w:t>wenjuxiehui@163.com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r>
        <w:rPr>
          <w:rFonts w:hint="eastAsia" w:ascii="黑体" w:hAnsi="黑体" w:eastAsia="黑体" w:cs="黑体"/>
          <w:color w:val="000000" w:themeColor="text1"/>
          <w:spacing w:val="-11"/>
          <w:sz w:val="24"/>
          <w:highlight w:val="none"/>
          <w:u w:val="none"/>
          <w14:textFill>
            <w14:solidFill>
              <w14:schemeClr w14:val="tx1"/>
            </w14:solidFill>
          </w14:textFill>
        </w:rPr>
        <w:t xml:space="preserve"> </w:t>
      </w:r>
    </w:p>
    <w:p>
      <w:p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lang w:val="en-US" w:eastAsia="zh-CN"/>
          <w14:textFill>
            <w14:solidFill>
              <w14:schemeClr w14:val="tx1"/>
            </w14:solidFill>
          </w14:textFill>
        </w:rPr>
        <w:t>公众号</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宁波文具行业协会               </w:t>
      </w:r>
      <w:r>
        <w:rPr>
          <w:rFonts w:hint="eastAsia" w:ascii="黑体" w:hAnsi="黑体" w:eastAsia="黑体" w:cs="黑体"/>
          <w:color w:val="000000" w:themeColor="text1"/>
          <w:spacing w:val="-11"/>
          <w:sz w:val="24"/>
          <w:highlight w:val="none"/>
          <w:u w:val="none"/>
          <w:lang w:val="en-US" w:eastAsia="zh-CN"/>
          <w14:textFill>
            <w14:solidFill>
              <w14:schemeClr w14:val="tx1"/>
            </w14:solidFill>
          </w14:textFill>
        </w:rPr>
        <w:t>官  网</w:t>
      </w:r>
      <w:r>
        <w:rPr>
          <w:rFonts w:hint="eastAsia" w:ascii="黑体" w:hAnsi="黑体" w:eastAsia="黑体" w:cs="黑体"/>
          <w:color w:val="000000" w:themeColor="text1"/>
          <w:spacing w:val="-11"/>
          <w:sz w:val="24"/>
          <w:highlight w:val="none"/>
          <w:u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"http://www.cnnbsa.com"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20"/>
          <w:rFonts w:hint="eastAsia" w:ascii="黑体" w:hAnsi="黑体" w:eastAsia="黑体" w:cs="黑体"/>
          <w:color w:val="000000" w:themeColor="text1"/>
          <w:spacing w:val="-11"/>
          <w:sz w:val="24"/>
          <w:highlight w:val="none"/>
          <w:u w:val="none"/>
          <w14:textFill>
            <w14:solidFill>
              <w14:schemeClr w14:val="tx1"/>
            </w14:solidFill>
          </w14:textFill>
        </w:rPr>
        <w:t>www.cnnbsa.com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p>
    <w:p>
      <w:pPr>
        <w:pStyle w:val="22"/>
        <w:widowControl w:val="0"/>
        <w:numPr>
          <w:ilvl w:val="0"/>
          <w:numId w:val="0"/>
        </w:numPr>
        <w:jc w:val="left"/>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0288" behindDoc="0" locked="0" layoutInCell="1" allowOverlap="1">
            <wp:simplePos x="0" y="0"/>
            <wp:positionH relativeFrom="column">
              <wp:posOffset>3968115</wp:posOffset>
            </wp:positionH>
            <wp:positionV relativeFrom="paragraph">
              <wp:posOffset>60960</wp:posOffset>
            </wp:positionV>
            <wp:extent cx="645160" cy="641350"/>
            <wp:effectExtent l="0" t="0" r="2540" b="6350"/>
            <wp:wrapSquare wrapText="bothSides"/>
            <wp:docPr id="32" name="图片 1" descr="D:\韩薇\人事\协会官网二维码.jpg协会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韩薇\人事\协会官网二维码.jpg协会官网二维码"/>
                    <pic:cNvPicPr>
                      <a:picLocks noChangeAspect="1"/>
                    </pic:cNvPicPr>
                  </pic:nvPicPr>
                  <pic:blipFill>
                    <a:blip r:embed="rId24">
                      <a:clrChange>
                        <a:clrFrom>
                          <a:srgbClr val="E7E7E7"/>
                        </a:clrFrom>
                        <a:clrTo>
                          <a:srgbClr val="E7E7E7">
                            <a:alpha val="0"/>
                          </a:srgbClr>
                        </a:clrTo>
                      </a:clrChange>
                    </a:blip>
                    <a:srcRect l="3945" t="4065" r="4211" b="3252"/>
                    <a:stretch>
                      <a:fillRect/>
                    </a:stretch>
                  </pic:blipFill>
                  <pic:spPr>
                    <a:xfrm>
                      <a:off x="0" y="0"/>
                      <a:ext cx="645160" cy="641350"/>
                    </a:xfrm>
                    <a:prstGeom prst="rect">
                      <a:avLst/>
                    </a:prstGeom>
                    <a:noFill/>
                    <a:ln>
                      <a:noFill/>
                    </a:ln>
                  </pic:spPr>
                </pic:pic>
              </a:graphicData>
            </a:graphic>
          </wp:anchor>
        </w:drawing>
      </w: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7456" behindDoc="0" locked="0" layoutInCell="1" allowOverlap="1">
            <wp:simplePos x="0" y="0"/>
            <wp:positionH relativeFrom="column">
              <wp:posOffset>1576705</wp:posOffset>
            </wp:positionH>
            <wp:positionV relativeFrom="paragraph">
              <wp:posOffset>17145</wp:posOffset>
            </wp:positionV>
            <wp:extent cx="677545" cy="691515"/>
            <wp:effectExtent l="0" t="0" r="8255" b="13335"/>
            <wp:wrapSquare wrapText="bothSides"/>
            <wp:docPr id="2" name="图片 2" descr="协会微信公众账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协会微信公众账号二维码"/>
                    <pic:cNvPicPr>
                      <a:picLocks noChangeAspect="1"/>
                    </pic:cNvPicPr>
                  </pic:nvPicPr>
                  <pic:blipFill>
                    <a:blip r:embed="rId25"/>
                    <a:srcRect l="3383" t="418" r="2374" b="1909"/>
                    <a:stretch>
                      <a:fillRect/>
                    </a:stretch>
                  </pic:blipFill>
                  <pic:spPr>
                    <a:xfrm>
                      <a:off x="0" y="0"/>
                      <a:ext cx="677545" cy="691515"/>
                    </a:xfrm>
                    <a:prstGeom prst="rect">
                      <a:avLst/>
                    </a:prstGeom>
                    <a:noFill/>
                    <a:ln>
                      <a:noFill/>
                    </a:ln>
                  </pic:spPr>
                </pic:pic>
              </a:graphicData>
            </a:graphic>
          </wp:anchor>
        </w:drawing>
      </w:r>
    </w:p>
    <w:p>
      <w:pPr>
        <w:tabs>
          <w:tab w:val="left" w:pos="3632"/>
        </w:tabs>
        <w:rPr>
          <w:color w:val="000000" w:themeColor="text1"/>
          <w:spacing w:val="24"/>
          <w:u w:val="single"/>
          <w14:textFill>
            <w14:solidFill>
              <w14:schemeClr w14:val="tx1"/>
            </w14:solidFill>
          </w14:textFill>
        </w:rPr>
      </w:pPr>
    </w:p>
    <w:sectPr>
      <w:pgSz w:w="11906" w:h="16838"/>
      <w:pgMar w:top="1417" w:right="1134" w:bottom="850" w:left="1134" w:header="851" w:footer="7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 w:name="仿宋">
    <w:altName w:val="汉仪仿宋KW"/>
    <w:panose1 w:val="02010609060101010101"/>
    <w:charset w:val="86"/>
    <w:family w:val="auto"/>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 w:name="仿宋_GB2312">
    <w:altName w:val="汉仪仿宋KW"/>
    <w:panose1 w:val="02010609030101010101"/>
    <w:charset w:val="86"/>
    <w:family w:val="auto"/>
    <w:pitch w:val="default"/>
    <w:sig w:usb0="00000000" w:usb1="00000000" w:usb2="00000000" w:usb3="00000000" w:csb0="00040000" w:csb1="0000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方正大黑简体">
    <w:altName w:val="汉仪中黑KW"/>
    <w:panose1 w:val="02000000000000000000"/>
    <w:charset w:val="86"/>
    <w:family w:val="auto"/>
    <w:pitch w:val="default"/>
    <w:sig w:usb0="00000000" w:usb1="00000000" w:usb2="00000012" w:usb3="00000000" w:csb0="00040001" w:csb1="00000000"/>
  </w:font>
  <w:font w:name="方正大标宋简体">
    <w:altName w:val="汉仪书宋二KW"/>
    <w:panose1 w:val="02000000000000000000"/>
    <w:charset w:val="86"/>
    <w:family w:val="auto"/>
    <w:pitch w:val="default"/>
    <w:sig w:usb0="00000000" w:usb1="00000000" w:usb2="00000012" w:usb3="00000000" w:csb0="00040001" w:csb1="00000000"/>
  </w:font>
  <w:font w:name="方正小标宋简体">
    <w:altName w:val="汉仪书宋二KW"/>
    <w:panose1 w:val="02000000000000000000"/>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方正黑体简体">
    <w:altName w:val="汉仪中黑KW"/>
    <w:panose1 w:val="03000509000000000000"/>
    <w:charset w:val="86"/>
    <w:family w:val="auto"/>
    <w:pitch w:val="default"/>
    <w:sig w:usb0="00000000" w:usb1="00000000" w:usb2="00000000" w:usb3="00000000" w:csb0="00040000" w:csb1="00000000"/>
  </w:font>
  <w:font w:name="华文行楷">
    <w:altName w:val="Noto Serif CJK SC"/>
    <w:panose1 w:val="02010800040101010101"/>
    <w:charset w:val="86"/>
    <w:family w:val="auto"/>
    <w:pitch w:val="default"/>
    <w:sig w:usb0="00000000" w:usb1="00000000" w:usb2="00000000" w:usb3="00000000" w:csb0="00040000" w:csb1="00000000"/>
  </w:font>
  <w:font w:name="Noto Serif CJK SC">
    <w:panose1 w:val="02020400000000000000"/>
    <w:charset w:val="86"/>
    <w:family w:val="auto"/>
    <w:pitch w:val="default"/>
    <w:sig w:usb0="30000083" w:usb1="2BDF3C10" w:usb2="00000016" w:usb3="00000000" w:csb0="602E0107" w:csb1="00000000"/>
  </w:font>
  <w:font w:name="DejaVu Sans">
    <w:panose1 w:val="020B0606030804020204"/>
    <w:charset w:val="00"/>
    <w:family w:val="auto"/>
    <w:pitch w:val="default"/>
    <w:sig w:usb0="E7006EFF" w:usb1="D200FDFF" w:usb2="0A246029" w:usb3="0400200C" w:csb0="600001FF" w:csb1="DFFF0000"/>
  </w:font>
  <w:font w:name="Noto Sans Symbols2">
    <w:panose1 w:val="020B0502040504020204"/>
    <w:charset w:val="00"/>
    <w:family w:val="auto"/>
    <w:pitch w:val="default"/>
    <w:sig w:usb0="80000003" w:usb1="0200E3E4" w:usb2="00040020" w:usb3="0580A048"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0"/>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2336" behindDoc="1" locked="0" layoutInCell="1" allowOverlap="1">
                  <wp:simplePos x="0" y="0"/>
                  <wp:positionH relativeFrom="column">
                    <wp:posOffset>5596890</wp:posOffset>
                  </wp:positionH>
                  <wp:positionV relativeFrom="paragraph">
                    <wp:posOffset>-10795</wp:posOffset>
                  </wp:positionV>
                  <wp:extent cx="273050" cy="273050"/>
                  <wp:effectExtent l="0" t="0" r="0" b="0"/>
                  <wp:wrapNone/>
                  <wp:docPr id="4123" name="矩形 41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0.85pt;height:21.5pt;width:21.5pt;z-index:-251654144;v-text-anchor:middle;mso-width-relative:page;mso-height-relative:page;" fillcolor="#00B0F0" filled="t" stroked="f" coordsize="21600,21600" o:gfxdata="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Gw7aCXYAAAACQEAAA8AAAAAAAAAAQAg&#10;AAAAOAAAAGRycy9kb3ducmV2LnhtbFBLAQIUABQAAAAIAIdO4kA8nIWMagIAANIEAAAOAAAAAAAA&#10;AAEAIAAAAD0BAABkcnMvZTJvRG9jLnhtbFBLBQYAAAAABgAGAFkBAAAZBg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2</w:t>
        </w:r>
        <w:r>
          <w:rPr>
            <w:b/>
            <w:color w:val="FFFFFF" w:themeColor="background1"/>
            <w:sz w:val="28"/>
            <w:szCs w:val="28"/>
            <w14:textFill>
              <w14:solidFill>
                <w14:schemeClr w14:val="bg1"/>
              </w14:solidFill>
            </w14:textFill>
          </w:rPr>
          <w:fldChar w:fldCharType="end"/>
        </w:r>
      </w:p>
      <w:p>
        <w:pPr>
          <w:pStyle w:val="10"/>
          <w:jc w:val="right"/>
        </w:pPr>
      </w:p>
      <w:p>
        <w:pPr>
          <w:pStyle w:val="10"/>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
      <w:docPartObj>
        <w:docPartGallery w:val="autotext"/>
      </w:docPartObj>
    </w:sdtPr>
    <w:sdtContent>
      <w:p>
        <w:pPr>
          <w:pStyle w:val="10"/>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column">
                    <wp:posOffset>-86360</wp:posOffset>
                  </wp:positionH>
                  <wp:positionV relativeFrom="paragraph">
                    <wp:posOffset>-56515</wp:posOffset>
                  </wp:positionV>
                  <wp:extent cx="273050" cy="273050"/>
                  <wp:effectExtent l="0" t="0" r="12700" b="12700"/>
                  <wp:wrapNone/>
                  <wp:docPr id="157" name="矩形 15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50048;v-text-anchor:middle;mso-width-relative:page;mso-height-relative:page;" fillcolor="#00B0F0" filled="t" stroked="f" coordsize="21600,21600" o:gfxdata="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ARvR9k2AAAAAgBAAAPAAAAAAAAAAEAIAAA&#10;ADgAAABkcnMvZG93bnJldi54bWxQSwECFAAUAAAACACHTuJAvSprZmgCAADQBAAADgAAAAAAAAAB&#10;ACAAAAA9AQAAZHJzL2Uyb0RvYy54bWxQSwUGAAAAAAYABgBZAQAAFwYAAAAA&#10;">
                  <v:fill on="t" focussize="0,0"/>
                  <v:stroke on="f" weight="2pt"/>
                  <v:imagedata o:title=""/>
                  <o:lock v:ext="edit" aspectratio="f"/>
                  <v:textbox>
                    <w:txbxContent>
                      <w:p>
                        <w:pPr>
                          <w:jc w:val="center"/>
                        </w:pPr>
                      </w:p>
                    </w:txbxContent>
                  </v:textbox>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pPr>
          <w:pStyle w:val="10"/>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9" name="矩形 9"/>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8000;v-text-anchor:middle;mso-width-relative:page;mso-height-relative:page;" fillcolor="#00B0F0" filled="t" stroked="f" coordsize="21600,21600" o:gfxdata="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BG9H2TYAAAACAEAAA8AAAAAAAAAAQAgAAAA&#10;OAAAAGRycy9kb3ducmV2LnhtbFBLAQIUABQAAAAIAIdO4kDqn25nZwIAAMwEAAAOAAAAAAAAAAEA&#10;IAAAAD0BAABkcnMvZTJvRG9jLnhtbFBLBQYAAAAABgAGAFkBAAAWBgAAAAA=&#10;">
                  <v:fill on="t" focussize="0,0"/>
                  <v:stroke on="f" weight="2pt"/>
                  <v:imagedata o:title=""/>
                  <o:lock v:ext="edit" aspectratio="f"/>
                  <v:textbox>
                    <w:txbxContent>
                      <w:p>
                        <w:pPr>
                          <w:jc w:val="center"/>
                        </w:pPr>
                      </w:p>
                    </w:txbxContent>
                  </v:textbox>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8"/>
      </w:rPr>
    </w:pPr>
  </w:p>
  <w:sdt>
    <w:sdtPr>
      <w:id w:val="4"/>
      <w:docPartObj>
        <w:docPartGallery w:val="autotext"/>
      </w:docPartObj>
    </w:sdtPr>
    <w:sdtContent>
      <w:p>
        <w:pPr>
          <w:jc w:val="cente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7456"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3" name="矩形 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9024;v-text-anchor:middle;mso-width-relative:page;mso-height-relative:page;" fillcolor="#00B0F0" filled="t" stroked="f" coordsize="21600,21600" o:gfxdata="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BG9H2TYAAAACAEAAA8AAAAAAAAAAQAgAAAA&#10;OAAAAGRycy9kb3ducmV2LnhtbFBLAQIUABQAAAAIAIdO4kC2EeEmZwIAAMwEAAAOAAAAAAAAAAEA&#10;IAAAAD0BAABkcnMvZTJvRG9jLnhtbFBLBQYAAAAABgAGAFkBAAAWBgAAAAA=&#10;">
                  <v:fill on="t" focussize="0,0"/>
                  <v:stroke on="f" weight="2pt"/>
                  <v:imagedata o:title=""/>
                  <o:lock v:ext="edit" aspectratio="f"/>
                  <v:textbox>
                    <w:txbxContent>
                      <w:p>
                        <w:pPr>
                          <w:jc w:val="center"/>
                        </w:pPr>
                      </w:p>
                    </w:txbxContent>
                  </v:textbox>
                </v:rect>
              </w:pict>
            </mc:Fallback>
          </mc:AlternateContent>
        </w:r>
      </w:p>
      <w:p>
        <w:pPr>
          <w:pStyle w:val="10"/>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LOH3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MAs4fcyAgAAYwQAAA4AAAAAAAAAAQAgAAAA&#10;NQEAAGRycy9lMm9Eb2MueG1sUEsFBgAAAAAGAAYAWQEAANk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sdt>
      <w:sdtPr>
        <w:id w:val="5"/>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hHYYMw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ylhLDNCp++vH99PPh9OsbwRkEalyYIe7eITK272yLthnOAw4T77byOn3BiMAP&#10;eY8XeUUbCU+XppPpNIeLwzdsgJ89Xnc+xPfCapKMgnrUr5OVHTYh9qFDSMpm7Foq1dVQGdIU9Or1&#10;m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ChHYYMwIAAGMEAAAOAAAAAAAAAAEAIAAA&#10;ADUBAABkcnMvZTJvRG9jLnhtbFBLBQYAAAAABgAGAFkBAADa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wKV+Mg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MDApX4yAgAAYwQAAA4AAAAAAAAAAQAgAAAA&#10;NQEAAGRycy9lMm9Eb2MueG1sUEsFBgAAAAAGAAYAWQEAANk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4115" name="矩形 4115"/>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63360;v-text-anchor:middle;mso-width-relative:page;mso-height-relative:page;" fillcolor="#DBEEF4 [664]" filled="t" stroked="f" coordsize="21600,21600" o:gfxdata="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WAAAAZHJzL1BLAQIUABQAAAAIAIdO&#10;4kAwITMt1gAAAAoBAAAPAAAAAAAAAAEAIAAAADgAAABkcnMvZG93bnJldi54bWxQSwECFAAUAAAA&#10;CACHTuJAbcrnGoUCAAD+BAAADgAAAAAAAAABACAAAAA7AQAAZHJzL2Uyb0RvYy54bWxQSwUGAAAA&#10;AAYABgBZAQAAMgY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4116" name="矩形 4116"/>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1312;v-text-anchor:middle;mso-width-relative:page;mso-height-relative:page;" fillcolor="#00B0F0" filled="t" stroked="f" coordsize="21600,21600" o:gfxdata="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LjZBAnYAAAACgEAAA8AAAAAAAAAAQAgAAAAOAAA&#10;AGRycy9kb3ducmV2LnhtbFBLAQIUABQAAAAIAIdO4kCC/XTdZAIAALoEAAAOAAAAAAAAAAEAIAAA&#10;AD0BAABkcnMvZTJvRG9jLnhtbFBLBQYAAAAABgAGAFkBAAATBgAAAAA=&#10;">
              <v:fill on="t" focussize="0,0"/>
              <v:stroke on="f" weight="2pt"/>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4" name="图片 4"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5221605</wp:posOffset>
              </wp:positionH>
              <wp:positionV relativeFrom="paragraph">
                <wp:posOffset>-283845</wp:posOffset>
              </wp:positionV>
              <wp:extent cx="890905" cy="545465"/>
              <wp:effectExtent l="0" t="0" r="5080" b="6985"/>
              <wp:wrapNone/>
              <wp:docPr id="4125" name="矩形 4125"/>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64384;v-text-anchor:middle;mso-width-relative:page;mso-height-relative:page;" fillcolor="#FFFFFF [3212]" filled="t" stroked="f" coordsize="21600,21600" o:gfxdata="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EmX107WAAAACgEAAA8AAAAAAAAAAQAgAAAAOAAAAGRycy9k&#10;b3ducmV2LnhtbFBLAQIUABQAAAAIAIdO4kBDWRLcYAIAALkEAAAOAAAAAAAAAAEAIAAAADsBAABk&#10;cnMvZTJvRG9jLnhtbFBLBQYAAAAABgAGAFkBAAANBgAAAAA=&#10;">
              <v:fill on="t" focussize="0,0"/>
              <v:stroke on="f" weight="2pt"/>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mc:AlternateContent>
        <mc:Choice Requires="wps">
          <w:drawing>
            <wp:anchor distT="0" distB="0" distL="114300" distR="114300" simplePos="0" relativeHeight="251670528"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8" name="矩形 8"/>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70528;v-text-anchor:middle;mso-width-relative:page;mso-height-relative:page;" fillcolor="#DBEEF4 [664]" filled="t" stroked="f" coordsize="21600,21600" o:gfxdata="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Aw&#10;ITMt1gAAAAoBAAAPAAAAAAAAAAEAIAAAADgAAABkcnMvZG93bnJldi54bWxQSwECFAAUAAAACACH&#10;TuJA9ePT/4ICAAD4BAAADgAAAAAAAAABACAAAAA7AQAAZHJzL2Uyb0RvYy54bWxQSwUGAAAAAAYA&#10;BgBZAQAALwY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11" name="矩形 11"/>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9504;v-text-anchor:middle;mso-width-relative:page;mso-height-relative:page;" fillcolor="#00B0F0" filled="t" stroked="f" coordsize="21600,21600" o:gfxdata="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LjZBAnYAAAACgEAAA8AAAAAAAAAAQAgAAAAOAAAAGRy&#10;cy9kb3ducmV2LnhtbFBLAQIUABQAAAAIAIdO4kB8dCX+YQIAALYEAAAOAAAAAAAAAAEAIAAAAD0B&#10;AABkcnMvZTJvRG9jLnhtbFBLBQYAAAAABgAGAFkBAAAQBgAAAAA=&#10;">
              <v:fill on="t" focussize="0,0"/>
              <v:stroke on="f" weight="2pt"/>
              <v:imagedata o:title=""/>
              <o:lock v:ext="edit" aspectratio="f"/>
            </v:rect>
          </w:pict>
        </mc:Fallback>
      </mc:AlternateContent>
    </w:r>
    <w:r>
      <w:drawing>
        <wp:anchor distT="0" distB="0" distL="114300" distR="114300" simplePos="0" relativeHeight="251672576"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13" name="图片 13"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5221605</wp:posOffset>
              </wp:positionH>
              <wp:positionV relativeFrom="paragraph">
                <wp:posOffset>-283845</wp:posOffset>
              </wp:positionV>
              <wp:extent cx="890905" cy="545465"/>
              <wp:effectExtent l="0" t="0" r="10795" b="635"/>
              <wp:wrapNone/>
              <wp:docPr id="21" name="矩形 21"/>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71552;v-text-anchor:middle;mso-width-relative:page;mso-height-relative:page;" fillcolor="#FFFFFF [3212]" filled="t" stroked="f" coordsize="21600,21600" o:gfxdata="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SZfXTtYAAAAKAQAADwAAAAAAAAABACAAAAA4AAAAZHJzL2Rvd25y&#10;ZXYueG1sUEsBAhQAFAAAAAgAh07iQF5IFTRcAgAAtQQAAA4AAAAAAAAAAQAgAAAAOwEAAGRycy9l&#10;Mm9Eb2MueG1sUEsFBgAAAAAGAAYAWQEAAAkGAAAAAA==&#10;">
              <v:fill on="t" focussize="0,0"/>
              <v:stroke on="f" weight="2pt"/>
              <v:imagedata o:title=""/>
              <o:lock v:ext="edit" aspectratio="f"/>
            </v:rect>
          </w:pict>
        </mc:Fallback>
      </mc:AlternateConten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83AD4"/>
    <w:multiLevelType w:val="singleLevel"/>
    <w:tmpl w:val="45083AD4"/>
    <w:lvl w:ilvl="0" w:tentative="0">
      <w:start w:val="1"/>
      <w:numFmt w:val="decimal"/>
      <w:suff w:val="nothing"/>
      <w:lvlText w:val="%1．"/>
      <w:lvlJc w:val="left"/>
      <w:pPr>
        <w:ind w:left="-60" w:firstLine="400"/>
      </w:pPr>
      <w:rPr>
        <w:rFonts w:hint="default"/>
      </w:rPr>
    </w:lvl>
  </w:abstractNum>
  <w:abstractNum w:abstractNumId="1">
    <w:nsid w:val="60248EE6"/>
    <w:multiLevelType w:val="singleLevel"/>
    <w:tmpl w:val="60248EE6"/>
    <w:lvl w:ilvl="0" w:tentative="0">
      <w:start w:val="1"/>
      <w:numFmt w:val="decimal"/>
      <w:suff w:val="nothing"/>
      <w:lvlText w:val="%1．"/>
      <w:lvlJc w:val="left"/>
    </w:lvl>
  </w:abstractNum>
  <w:abstractNum w:abstractNumId="2">
    <w:nsid w:val="6E7453EA"/>
    <w:multiLevelType w:val="singleLevel"/>
    <w:tmpl w:val="6E7453EA"/>
    <w:lvl w:ilvl="0" w:tentative="0">
      <w:start w:val="1"/>
      <w:numFmt w:val="decimal"/>
      <w:suff w:val="nothing"/>
      <w:lvlText w:val="%1．"/>
      <w:lvlJc w:val="left"/>
      <w:pPr>
        <w:ind w:left="-6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ZWJlMDEzYjllMDVmZTQyMTBhM2ZkNWU4MGRiM2MifQ=="/>
  </w:docVars>
  <w:rsids>
    <w:rsidRoot w:val="43A65D51"/>
    <w:rsid w:val="00000643"/>
    <w:rsid w:val="000228F7"/>
    <w:rsid w:val="000449AC"/>
    <w:rsid w:val="00050BF0"/>
    <w:rsid w:val="00061FA8"/>
    <w:rsid w:val="00063FC2"/>
    <w:rsid w:val="00064776"/>
    <w:rsid w:val="00067635"/>
    <w:rsid w:val="0007295B"/>
    <w:rsid w:val="00083733"/>
    <w:rsid w:val="00097087"/>
    <w:rsid w:val="000B46A0"/>
    <w:rsid w:val="000D015A"/>
    <w:rsid w:val="0010731C"/>
    <w:rsid w:val="0012633B"/>
    <w:rsid w:val="00141F58"/>
    <w:rsid w:val="00172828"/>
    <w:rsid w:val="001E0CA5"/>
    <w:rsid w:val="002116A3"/>
    <w:rsid w:val="00232932"/>
    <w:rsid w:val="002826C2"/>
    <w:rsid w:val="002920E4"/>
    <w:rsid w:val="002B4469"/>
    <w:rsid w:val="002D42CC"/>
    <w:rsid w:val="002F27E2"/>
    <w:rsid w:val="0030144A"/>
    <w:rsid w:val="0033087E"/>
    <w:rsid w:val="003572EF"/>
    <w:rsid w:val="00357DF1"/>
    <w:rsid w:val="00371344"/>
    <w:rsid w:val="003E478A"/>
    <w:rsid w:val="0040603B"/>
    <w:rsid w:val="004161B6"/>
    <w:rsid w:val="00483962"/>
    <w:rsid w:val="00483D5B"/>
    <w:rsid w:val="00496AE3"/>
    <w:rsid w:val="00496D98"/>
    <w:rsid w:val="005206C1"/>
    <w:rsid w:val="0052570A"/>
    <w:rsid w:val="00531656"/>
    <w:rsid w:val="00540A37"/>
    <w:rsid w:val="00561571"/>
    <w:rsid w:val="005A1C75"/>
    <w:rsid w:val="005A66F0"/>
    <w:rsid w:val="005B19A8"/>
    <w:rsid w:val="005C390A"/>
    <w:rsid w:val="005C62A0"/>
    <w:rsid w:val="00622DC6"/>
    <w:rsid w:val="006540F3"/>
    <w:rsid w:val="006B6261"/>
    <w:rsid w:val="006B6975"/>
    <w:rsid w:val="006D6BE6"/>
    <w:rsid w:val="006F5EA6"/>
    <w:rsid w:val="00710649"/>
    <w:rsid w:val="00736F47"/>
    <w:rsid w:val="00737A3D"/>
    <w:rsid w:val="00767F60"/>
    <w:rsid w:val="007930D0"/>
    <w:rsid w:val="007A5E0A"/>
    <w:rsid w:val="007E6621"/>
    <w:rsid w:val="008404CF"/>
    <w:rsid w:val="00853F53"/>
    <w:rsid w:val="008B3873"/>
    <w:rsid w:val="0094776F"/>
    <w:rsid w:val="00964538"/>
    <w:rsid w:val="00975E2B"/>
    <w:rsid w:val="00983578"/>
    <w:rsid w:val="009A47DF"/>
    <w:rsid w:val="009B79AE"/>
    <w:rsid w:val="009B7C4D"/>
    <w:rsid w:val="009D665C"/>
    <w:rsid w:val="009F0BDB"/>
    <w:rsid w:val="009F4D54"/>
    <w:rsid w:val="00A2450B"/>
    <w:rsid w:val="00A37669"/>
    <w:rsid w:val="00A47F62"/>
    <w:rsid w:val="00A61650"/>
    <w:rsid w:val="00A860A3"/>
    <w:rsid w:val="00A901A9"/>
    <w:rsid w:val="00AB6B1F"/>
    <w:rsid w:val="00AC57DC"/>
    <w:rsid w:val="00B21FF6"/>
    <w:rsid w:val="00B477F5"/>
    <w:rsid w:val="00B60BE6"/>
    <w:rsid w:val="00B679DB"/>
    <w:rsid w:val="00B93BAE"/>
    <w:rsid w:val="00BA4A86"/>
    <w:rsid w:val="00BB300B"/>
    <w:rsid w:val="00BC4640"/>
    <w:rsid w:val="00C74D2D"/>
    <w:rsid w:val="00C77A9A"/>
    <w:rsid w:val="00CC43C8"/>
    <w:rsid w:val="00D02586"/>
    <w:rsid w:val="00D2672F"/>
    <w:rsid w:val="00D475DB"/>
    <w:rsid w:val="00D86C9C"/>
    <w:rsid w:val="00D94949"/>
    <w:rsid w:val="00E07C57"/>
    <w:rsid w:val="00E10CC7"/>
    <w:rsid w:val="00E22660"/>
    <w:rsid w:val="00E37ED2"/>
    <w:rsid w:val="00EA2363"/>
    <w:rsid w:val="00EA6FB3"/>
    <w:rsid w:val="00EB5E1F"/>
    <w:rsid w:val="00F141C7"/>
    <w:rsid w:val="00F47F8D"/>
    <w:rsid w:val="00F75B41"/>
    <w:rsid w:val="00FD13C7"/>
    <w:rsid w:val="00FE4D16"/>
    <w:rsid w:val="0124732B"/>
    <w:rsid w:val="01416553"/>
    <w:rsid w:val="01726ADD"/>
    <w:rsid w:val="025F7041"/>
    <w:rsid w:val="036E6626"/>
    <w:rsid w:val="03936EA0"/>
    <w:rsid w:val="04897037"/>
    <w:rsid w:val="04A56AE1"/>
    <w:rsid w:val="05587337"/>
    <w:rsid w:val="05CF2F63"/>
    <w:rsid w:val="0658461F"/>
    <w:rsid w:val="067A78D9"/>
    <w:rsid w:val="06920F62"/>
    <w:rsid w:val="071148BF"/>
    <w:rsid w:val="07986408"/>
    <w:rsid w:val="08466E98"/>
    <w:rsid w:val="095309E9"/>
    <w:rsid w:val="09A240E0"/>
    <w:rsid w:val="0B2D73BE"/>
    <w:rsid w:val="0BB16C02"/>
    <w:rsid w:val="0BD87421"/>
    <w:rsid w:val="0D590604"/>
    <w:rsid w:val="0D9C676A"/>
    <w:rsid w:val="0DA126BA"/>
    <w:rsid w:val="0DF651F2"/>
    <w:rsid w:val="0E1E2FC1"/>
    <w:rsid w:val="0E2544A1"/>
    <w:rsid w:val="0E610B9B"/>
    <w:rsid w:val="0EB43025"/>
    <w:rsid w:val="0F77403A"/>
    <w:rsid w:val="0F9C1461"/>
    <w:rsid w:val="0FBF9268"/>
    <w:rsid w:val="105F3775"/>
    <w:rsid w:val="10B44853"/>
    <w:rsid w:val="11BD2617"/>
    <w:rsid w:val="127001B8"/>
    <w:rsid w:val="12894AA1"/>
    <w:rsid w:val="13661EE9"/>
    <w:rsid w:val="13A17C80"/>
    <w:rsid w:val="1480201F"/>
    <w:rsid w:val="1504252D"/>
    <w:rsid w:val="1566772E"/>
    <w:rsid w:val="159B5D97"/>
    <w:rsid w:val="15E269BB"/>
    <w:rsid w:val="162A333C"/>
    <w:rsid w:val="17081904"/>
    <w:rsid w:val="171115C7"/>
    <w:rsid w:val="17977B7E"/>
    <w:rsid w:val="17AD77C6"/>
    <w:rsid w:val="17BA5D3B"/>
    <w:rsid w:val="17D82B21"/>
    <w:rsid w:val="18983FFC"/>
    <w:rsid w:val="18AD7122"/>
    <w:rsid w:val="18C32413"/>
    <w:rsid w:val="19BD6626"/>
    <w:rsid w:val="1A8A2697"/>
    <w:rsid w:val="1AB5399E"/>
    <w:rsid w:val="1B800D42"/>
    <w:rsid w:val="1C4726C9"/>
    <w:rsid w:val="1CDE7EDE"/>
    <w:rsid w:val="1D0E3F27"/>
    <w:rsid w:val="1DB79882"/>
    <w:rsid w:val="1DDB34ED"/>
    <w:rsid w:val="1F0F445A"/>
    <w:rsid w:val="1F331149"/>
    <w:rsid w:val="1FA4233C"/>
    <w:rsid w:val="1FF06C21"/>
    <w:rsid w:val="2039019E"/>
    <w:rsid w:val="2180320F"/>
    <w:rsid w:val="21B42150"/>
    <w:rsid w:val="23974067"/>
    <w:rsid w:val="240D7524"/>
    <w:rsid w:val="24D5639B"/>
    <w:rsid w:val="252E32E0"/>
    <w:rsid w:val="25630390"/>
    <w:rsid w:val="257974C7"/>
    <w:rsid w:val="258F9D53"/>
    <w:rsid w:val="263B4404"/>
    <w:rsid w:val="26467B35"/>
    <w:rsid w:val="26AD14FC"/>
    <w:rsid w:val="278D68D6"/>
    <w:rsid w:val="27D02CE3"/>
    <w:rsid w:val="27F3B00E"/>
    <w:rsid w:val="281E166C"/>
    <w:rsid w:val="288E46FF"/>
    <w:rsid w:val="291D0603"/>
    <w:rsid w:val="2B470A57"/>
    <w:rsid w:val="2C0535A2"/>
    <w:rsid w:val="2C3A42B5"/>
    <w:rsid w:val="2C44633F"/>
    <w:rsid w:val="2C786DA4"/>
    <w:rsid w:val="2CAA0244"/>
    <w:rsid w:val="2D0A20B7"/>
    <w:rsid w:val="2D9A491A"/>
    <w:rsid w:val="2DC82FD1"/>
    <w:rsid w:val="2E0A4C6F"/>
    <w:rsid w:val="2E0D2F83"/>
    <w:rsid w:val="2E120100"/>
    <w:rsid w:val="2EBC37B7"/>
    <w:rsid w:val="2F117389"/>
    <w:rsid w:val="2F22363A"/>
    <w:rsid w:val="2F92070C"/>
    <w:rsid w:val="30525338"/>
    <w:rsid w:val="306721D1"/>
    <w:rsid w:val="30C167DD"/>
    <w:rsid w:val="315A4C70"/>
    <w:rsid w:val="316A0EFA"/>
    <w:rsid w:val="31B85600"/>
    <w:rsid w:val="32076154"/>
    <w:rsid w:val="32226FBF"/>
    <w:rsid w:val="322E22ED"/>
    <w:rsid w:val="32792B26"/>
    <w:rsid w:val="32B06FA4"/>
    <w:rsid w:val="32F141A8"/>
    <w:rsid w:val="33112F50"/>
    <w:rsid w:val="33BC72C6"/>
    <w:rsid w:val="344D5FC5"/>
    <w:rsid w:val="34F959F6"/>
    <w:rsid w:val="355A6574"/>
    <w:rsid w:val="35BC0C8D"/>
    <w:rsid w:val="35F4391C"/>
    <w:rsid w:val="36275B5C"/>
    <w:rsid w:val="36737716"/>
    <w:rsid w:val="368240F8"/>
    <w:rsid w:val="375458F2"/>
    <w:rsid w:val="376364B8"/>
    <w:rsid w:val="37B44424"/>
    <w:rsid w:val="37CE243C"/>
    <w:rsid w:val="37D210A4"/>
    <w:rsid w:val="37DBC39B"/>
    <w:rsid w:val="39383E93"/>
    <w:rsid w:val="3A9C5396"/>
    <w:rsid w:val="3B2E114D"/>
    <w:rsid w:val="3B6A5986"/>
    <w:rsid w:val="3B777287"/>
    <w:rsid w:val="3BC010E9"/>
    <w:rsid w:val="3BEE01EE"/>
    <w:rsid w:val="3C5B67A7"/>
    <w:rsid w:val="3C817BDA"/>
    <w:rsid w:val="3C9B6F6A"/>
    <w:rsid w:val="3CAF0A24"/>
    <w:rsid w:val="3CB16650"/>
    <w:rsid w:val="3D9C3F72"/>
    <w:rsid w:val="3E2840CA"/>
    <w:rsid w:val="3EBB209A"/>
    <w:rsid w:val="3EBFB413"/>
    <w:rsid w:val="3F004F70"/>
    <w:rsid w:val="3F32D379"/>
    <w:rsid w:val="4138527A"/>
    <w:rsid w:val="413F6112"/>
    <w:rsid w:val="41490862"/>
    <w:rsid w:val="422D6A68"/>
    <w:rsid w:val="425843D1"/>
    <w:rsid w:val="42C3611D"/>
    <w:rsid w:val="433C15B5"/>
    <w:rsid w:val="43A65D51"/>
    <w:rsid w:val="43A86E54"/>
    <w:rsid w:val="444E4F35"/>
    <w:rsid w:val="44965ECD"/>
    <w:rsid w:val="455D236D"/>
    <w:rsid w:val="46037118"/>
    <w:rsid w:val="46341287"/>
    <w:rsid w:val="469A2811"/>
    <w:rsid w:val="470649D2"/>
    <w:rsid w:val="47CB5105"/>
    <w:rsid w:val="486F4A8E"/>
    <w:rsid w:val="48AA673A"/>
    <w:rsid w:val="490C5CBC"/>
    <w:rsid w:val="49D1445D"/>
    <w:rsid w:val="4A130AC6"/>
    <w:rsid w:val="4A3B635B"/>
    <w:rsid w:val="4A506865"/>
    <w:rsid w:val="4ADD40A0"/>
    <w:rsid w:val="4AE224DA"/>
    <w:rsid w:val="4B403614"/>
    <w:rsid w:val="4BB974CF"/>
    <w:rsid w:val="4C18058B"/>
    <w:rsid w:val="4CD20B76"/>
    <w:rsid w:val="4D2B35BA"/>
    <w:rsid w:val="4E09766E"/>
    <w:rsid w:val="4E79687A"/>
    <w:rsid w:val="4FBE4C7B"/>
    <w:rsid w:val="4FCE441D"/>
    <w:rsid w:val="509D73F3"/>
    <w:rsid w:val="50D31C08"/>
    <w:rsid w:val="5234153D"/>
    <w:rsid w:val="523B4AF6"/>
    <w:rsid w:val="52CB130A"/>
    <w:rsid w:val="52FB2E16"/>
    <w:rsid w:val="53876EDC"/>
    <w:rsid w:val="538C2CEC"/>
    <w:rsid w:val="54F241F4"/>
    <w:rsid w:val="55112CC4"/>
    <w:rsid w:val="554C371D"/>
    <w:rsid w:val="56613857"/>
    <w:rsid w:val="566578B7"/>
    <w:rsid w:val="56CF1771"/>
    <w:rsid w:val="56D0680F"/>
    <w:rsid w:val="57761DCE"/>
    <w:rsid w:val="57834E28"/>
    <w:rsid w:val="57A42A90"/>
    <w:rsid w:val="58D61E31"/>
    <w:rsid w:val="5B036D28"/>
    <w:rsid w:val="5B3966A5"/>
    <w:rsid w:val="5BF85AED"/>
    <w:rsid w:val="5C1446A4"/>
    <w:rsid w:val="5C86202D"/>
    <w:rsid w:val="5C8956C7"/>
    <w:rsid w:val="5CC32F23"/>
    <w:rsid w:val="5D151925"/>
    <w:rsid w:val="5D1E193D"/>
    <w:rsid w:val="5D4567BB"/>
    <w:rsid w:val="5E3D1CEF"/>
    <w:rsid w:val="5ECB111F"/>
    <w:rsid w:val="5EE66DB6"/>
    <w:rsid w:val="5F3F2BEA"/>
    <w:rsid w:val="60174CE3"/>
    <w:rsid w:val="60483DA7"/>
    <w:rsid w:val="6083016C"/>
    <w:rsid w:val="615D1C74"/>
    <w:rsid w:val="620E4C28"/>
    <w:rsid w:val="623F2E34"/>
    <w:rsid w:val="62BA52AF"/>
    <w:rsid w:val="62FD314E"/>
    <w:rsid w:val="63C05594"/>
    <w:rsid w:val="641864BA"/>
    <w:rsid w:val="6473702C"/>
    <w:rsid w:val="65090A7E"/>
    <w:rsid w:val="654623EF"/>
    <w:rsid w:val="658F3F7F"/>
    <w:rsid w:val="659B0844"/>
    <w:rsid w:val="66604CBA"/>
    <w:rsid w:val="66A2469D"/>
    <w:rsid w:val="66F17755"/>
    <w:rsid w:val="673C77B7"/>
    <w:rsid w:val="67630532"/>
    <w:rsid w:val="67B145A6"/>
    <w:rsid w:val="67CA72D4"/>
    <w:rsid w:val="68243821"/>
    <w:rsid w:val="68347557"/>
    <w:rsid w:val="68C15BB7"/>
    <w:rsid w:val="68DB672F"/>
    <w:rsid w:val="68FB1984"/>
    <w:rsid w:val="690947F9"/>
    <w:rsid w:val="6912164C"/>
    <w:rsid w:val="69220A1A"/>
    <w:rsid w:val="69F40FF2"/>
    <w:rsid w:val="6A3124F3"/>
    <w:rsid w:val="6AB72768"/>
    <w:rsid w:val="6B7751B9"/>
    <w:rsid w:val="6B9F8351"/>
    <w:rsid w:val="6BE17C5E"/>
    <w:rsid w:val="6C3B103F"/>
    <w:rsid w:val="6C735083"/>
    <w:rsid w:val="6CBC0B73"/>
    <w:rsid w:val="6CCE47B6"/>
    <w:rsid w:val="6D9A449C"/>
    <w:rsid w:val="6DBD4D9E"/>
    <w:rsid w:val="6DFC629C"/>
    <w:rsid w:val="6E3A3A96"/>
    <w:rsid w:val="6E9813C8"/>
    <w:rsid w:val="6EC27566"/>
    <w:rsid w:val="6EC51DEA"/>
    <w:rsid w:val="6F0F622F"/>
    <w:rsid w:val="6F567A63"/>
    <w:rsid w:val="6F7F120F"/>
    <w:rsid w:val="6FBF472A"/>
    <w:rsid w:val="6FF41231"/>
    <w:rsid w:val="706B2A74"/>
    <w:rsid w:val="72FD65C6"/>
    <w:rsid w:val="7440373B"/>
    <w:rsid w:val="74891EA9"/>
    <w:rsid w:val="7511031F"/>
    <w:rsid w:val="75EC702E"/>
    <w:rsid w:val="760E1C3F"/>
    <w:rsid w:val="76BFFFE2"/>
    <w:rsid w:val="76E120BC"/>
    <w:rsid w:val="779F5258"/>
    <w:rsid w:val="77BD4B5A"/>
    <w:rsid w:val="77E6014E"/>
    <w:rsid w:val="77F20479"/>
    <w:rsid w:val="77F50620"/>
    <w:rsid w:val="781B6491"/>
    <w:rsid w:val="79296CC9"/>
    <w:rsid w:val="79372511"/>
    <w:rsid w:val="7954712C"/>
    <w:rsid w:val="796E4E08"/>
    <w:rsid w:val="79823C9F"/>
    <w:rsid w:val="79EF2B71"/>
    <w:rsid w:val="7A2D4FA7"/>
    <w:rsid w:val="7BA6C739"/>
    <w:rsid w:val="7BABA0A6"/>
    <w:rsid w:val="7BFDA512"/>
    <w:rsid w:val="7BFFF427"/>
    <w:rsid w:val="7C6D550A"/>
    <w:rsid w:val="7CD9133B"/>
    <w:rsid w:val="7D3157B6"/>
    <w:rsid w:val="7D9CE259"/>
    <w:rsid w:val="7DA975B9"/>
    <w:rsid w:val="7E6C5C57"/>
    <w:rsid w:val="7EB913B1"/>
    <w:rsid w:val="7ED798B8"/>
    <w:rsid w:val="7EE435CE"/>
    <w:rsid w:val="7EEE553A"/>
    <w:rsid w:val="7EFF8844"/>
    <w:rsid w:val="7F4E9D25"/>
    <w:rsid w:val="7F5DB2B7"/>
    <w:rsid w:val="7F6E136F"/>
    <w:rsid w:val="7F6F9D4D"/>
    <w:rsid w:val="7F75BE68"/>
    <w:rsid w:val="7FADFBDC"/>
    <w:rsid w:val="7FE5BAE6"/>
    <w:rsid w:val="7FE71E90"/>
    <w:rsid w:val="7FF97C70"/>
    <w:rsid w:val="7FFB3D93"/>
    <w:rsid w:val="7FFEE596"/>
    <w:rsid w:val="7FFF0A99"/>
    <w:rsid w:val="8AD78E89"/>
    <w:rsid w:val="8BCE7238"/>
    <w:rsid w:val="975FA25D"/>
    <w:rsid w:val="9B7DF764"/>
    <w:rsid w:val="9FF9AA74"/>
    <w:rsid w:val="A6EB5126"/>
    <w:rsid w:val="ACF3C777"/>
    <w:rsid w:val="BB955B76"/>
    <w:rsid w:val="BBF61A5C"/>
    <w:rsid w:val="BFD749A3"/>
    <w:rsid w:val="CB5E97CE"/>
    <w:rsid w:val="CE5D9EA6"/>
    <w:rsid w:val="D2F6BB98"/>
    <w:rsid w:val="DAFF9DD6"/>
    <w:rsid w:val="DDFE4A68"/>
    <w:rsid w:val="DFDF421D"/>
    <w:rsid w:val="DFE355B8"/>
    <w:rsid w:val="DFE72999"/>
    <w:rsid w:val="DFFBB9E8"/>
    <w:rsid w:val="E75F4EF8"/>
    <w:rsid w:val="E7E7ADC6"/>
    <w:rsid w:val="ED5FF57A"/>
    <w:rsid w:val="ED7FDFAD"/>
    <w:rsid w:val="EDAB4A92"/>
    <w:rsid w:val="EDFFEE21"/>
    <w:rsid w:val="EEFFE645"/>
    <w:rsid w:val="EF7E9116"/>
    <w:rsid w:val="F0E7BE91"/>
    <w:rsid w:val="F5FC0E5F"/>
    <w:rsid w:val="F9CE054E"/>
    <w:rsid w:val="FB57D4CF"/>
    <w:rsid w:val="FB7A7412"/>
    <w:rsid w:val="FBBF28F3"/>
    <w:rsid w:val="FCFFC02A"/>
    <w:rsid w:val="FDD61226"/>
    <w:rsid w:val="FEB762E7"/>
    <w:rsid w:val="FEFB3930"/>
    <w:rsid w:val="FEFE6AEE"/>
    <w:rsid w:val="FF340661"/>
    <w:rsid w:val="FFD0D356"/>
    <w:rsid w:val="FFFF0F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spacing w:before="240" w:beforeLines="0" w:after="60" w:afterLines="0"/>
      <w:outlineLvl w:val="0"/>
    </w:pPr>
    <w:rPr>
      <w:rFonts w:ascii="Arial" w:hAnsi="Arial" w:eastAsia="宋体" w:cs="Times New Roman"/>
      <w:b/>
      <w:kern w:val="28"/>
      <w:szCs w:val="20"/>
    </w:rPr>
  </w:style>
  <w:style w:type="paragraph" w:styleId="4">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Char1"/>
    <w:basedOn w:val="1"/>
    <w:qFormat/>
    <w:uiPriority w:val="0"/>
    <w:pPr>
      <w:spacing w:after="160" w:line="240" w:lineRule="exact"/>
    </w:pPr>
    <w:rPr>
      <w:rFonts w:ascii="Verdana" w:hAnsi="Verdana"/>
      <w:szCs w:val="20"/>
    </w:rPr>
  </w:style>
  <w:style w:type="paragraph" w:styleId="6">
    <w:name w:val="Normal Indent"/>
    <w:basedOn w:val="1"/>
    <w:qFormat/>
    <w:uiPriority w:val="0"/>
    <w:pPr>
      <w:ind w:firstLine="420" w:firstLineChars="200"/>
    </w:pPr>
    <w:rPr>
      <w:rFonts w:eastAsia="仿宋"/>
    </w:rPr>
  </w:style>
  <w:style w:type="paragraph" w:styleId="7">
    <w:name w:val="Body Text Indent"/>
    <w:basedOn w:val="1"/>
    <w:next w:val="6"/>
    <w:qFormat/>
    <w:uiPriority w:val="0"/>
    <w:pPr>
      <w:spacing w:after="120"/>
      <w:ind w:left="420" w:leftChars="200"/>
    </w:pPr>
  </w:style>
  <w:style w:type="paragraph" w:styleId="8">
    <w:name w:val="Body Text Indent 2"/>
    <w:qFormat/>
    <w:uiPriority w:val="0"/>
    <w:pPr>
      <w:widowControl w:val="0"/>
      <w:spacing w:after="120" w:line="480" w:lineRule="auto"/>
      <w:ind w:left="420" w:leftChars="200"/>
      <w:jc w:val="both"/>
    </w:pPr>
    <w:rPr>
      <w:rFonts w:ascii="仿宋_GB2312" w:hAnsi="Calibri" w:eastAsia="仿宋_GB2312" w:cs="Times New Roman"/>
      <w:kern w:val="2"/>
      <w:sz w:val="32"/>
      <w:szCs w:val="22"/>
      <w:lang w:val="en-US" w:eastAsia="zh-CN" w:bidi="ar-SA"/>
    </w:rPr>
  </w:style>
  <w:style w:type="paragraph" w:styleId="9">
    <w:name w:val="Balloon Text"/>
    <w:basedOn w:val="1"/>
    <w:link w:val="25"/>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13">
    <w:name w:val="Body Text First Indent 2"/>
    <w:basedOn w:val="7"/>
    <w:qFormat/>
    <w:uiPriority w:val="0"/>
    <w:pPr>
      <w:spacing w:after="0"/>
      <w:ind w:firstLine="420" w:firstLineChars="200"/>
    </w:p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rFonts w:ascii="Times New Roman" w:hAnsi="Times New Roman" w:eastAsia="宋体" w:cs="Times New Roman"/>
      <w:b/>
    </w:rPr>
  </w:style>
  <w:style w:type="character" w:styleId="18">
    <w:name w:val="FollowedHyperlink"/>
    <w:basedOn w:val="16"/>
    <w:semiHidden/>
    <w:unhideWhenUsed/>
    <w:qFormat/>
    <w:uiPriority w:val="99"/>
    <w:rPr>
      <w:rFonts w:ascii="微软雅黑" w:hAnsi="微软雅黑" w:eastAsia="微软雅黑" w:cs="微软雅黑"/>
      <w:color w:val="333333"/>
      <w:sz w:val="16"/>
      <w:szCs w:val="16"/>
      <w:u w:val="none"/>
    </w:rPr>
  </w:style>
  <w:style w:type="character" w:styleId="19">
    <w:name w:val="Emphasis"/>
    <w:basedOn w:val="16"/>
    <w:qFormat/>
    <w:uiPriority w:val="20"/>
    <w:rPr>
      <w:color w:val="F73131"/>
    </w:rPr>
  </w:style>
  <w:style w:type="character" w:styleId="20">
    <w:name w:val="Hyperlink"/>
    <w:basedOn w:val="16"/>
    <w:unhideWhenUsed/>
    <w:qFormat/>
    <w:uiPriority w:val="99"/>
    <w:rPr>
      <w:color w:val="0000FF" w:themeColor="hyperlink"/>
      <w:u w:val="single"/>
      <w14:textFill>
        <w14:solidFill>
          <w14:schemeClr w14:val="hlink"/>
        </w14:solidFill>
      </w14:textFill>
    </w:rPr>
  </w:style>
  <w:style w:type="character" w:styleId="21">
    <w:name w:val="HTML Cite"/>
    <w:basedOn w:val="16"/>
    <w:semiHidden/>
    <w:unhideWhenUsed/>
    <w:qFormat/>
    <w:uiPriority w:val="99"/>
    <w:rPr>
      <w:color w:val="008000"/>
    </w:rPr>
  </w:style>
  <w:style w:type="paragraph" w:customStyle="1" w:styleId="22">
    <w:name w:val="正文-公1"/>
    <w:basedOn w:val="1"/>
    <w:qFormat/>
    <w:uiPriority w:val="0"/>
    <w:pPr>
      <w:ind w:firstLine="200" w:firstLineChars="200"/>
    </w:pPr>
  </w:style>
  <w:style w:type="character" w:customStyle="1" w:styleId="23">
    <w:name w:val="页眉 Char"/>
    <w:basedOn w:val="16"/>
    <w:link w:val="11"/>
    <w:qFormat/>
    <w:uiPriority w:val="99"/>
    <w:rPr>
      <w:sz w:val="18"/>
      <w:szCs w:val="18"/>
    </w:rPr>
  </w:style>
  <w:style w:type="character" w:customStyle="1" w:styleId="24">
    <w:name w:val="页脚 Char"/>
    <w:basedOn w:val="16"/>
    <w:link w:val="10"/>
    <w:qFormat/>
    <w:uiPriority w:val="99"/>
    <w:rPr>
      <w:sz w:val="18"/>
      <w:szCs w:val="18"/>
    </w:rPr>
  </w:style>
  <w:style w:type="character" w:customStyle="1" w:styleId="25">
    <w:name w:val="批注框文本 Char"/>
    <w:basedOn w:val="16"/>
    <w:link w:val="9"/>
    <w:semiHidden/>
    <w:qFormat/>
    <w:uiPriority w:val="99"/>
    <w:rPr>
      <w:sz w:val="18"/>
      <w:szCs w:val="18"/>
    </w:rPr>
  </w:style>
  <w:style w:type="character" w:customStyle="1" w:styleId="26">
    <w:name w:val="c-icon"/>
    <w:basedOn w:val="16"/>
    <w:qFormat/>
    <w:uiPriority w:val="0"/>
  </w:style>
  <w:style w:type="character" w:customStyle="1" w:styleId="27">
    <w:name w:val="hover26"/>
    <w:basedOn w:val="16"/>
    <w:qFormat/>
    <w:uiPriority w:val="0"/>
  </w:style>
  <w:style w:type="character" w:customStyle="1" w:styleId="28">
    <w:name w:val="hover27"/>
    <w:basedOn w:val="16"/>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tmp/webword_436875591/F:\tmp\webword_798218103\C:\tmp\webword_483403418\F:\tmp\webword_255743915\C:\tmp\webword_264144428\C:\tmp\webword_728274596\D:\tmp\webword_217766793\C:\tmp\webword_016813957\C:\tmp\webword_694408738\C:\tmp\webword_402342245\C:\data\weboffice\C:\data\weboffice\E:\data\weboffice\F:\data\weboffice\C:\data\weboffice\C:\data\weboffice\E:\data\weboffice\E:\data\weboffice\C:\Users\Administrator\AppData\Roaming\kingsoft\office6\templates\download\fe8c81e2-f3bf-7b97-bfad-5e6655073436\&#36890;&#29992;&#25991;&#26723;&#23553;&#38754;&#20869;&#39029;&#23553;&#24213;&#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8544</Words>
  <Characters>9586</Characters>
  <Lines>1</Lines>
  <Paragraphs>1</Paragraphs>
  <TotalTime>0</TotalTime>
  <ScaleCrop>false</ScaleCrop>
  <LinksUpToDate>false</LinksUpToDate>
  <CharactersWithSpaces>10117</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2020-08-07T14:34:00Z</dcterms:created>
  <dc:creator>小陈</dc:creator>
  <cp:lastModifiedBy>小陈</cp:lastModifiedBy>
  <cp:lastPrinted>2021-09-06T10:08:00Z</cp:lastPrinted>
  <dcterms:modified xsi:type="dcterms:W3CDTF">2023-02-07T09:27:34Z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KSOSaveFontToCloudKey">
    <vt:lpwstr>246168000_btnclosed</vt:lpwstr>
  </property>
  <property fmtid="{D5CDD505-2E9C-101B-9397-08002B2CF9AE}" pid="4" name="ICV">
    <vt:lpwstr>9F4CBF484AE6440C8D798151AC70B037</vt:lpwstr>
  </property>
</Properties>
</file>