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0" w:lineRule="exact"/>
        <w:jc w:val="both"/>
        <w:rPr>
          <w:rFonts w:hint="eastAsia" w:eastAsiaTheme="minorEastAsia"/>
          <w:color w:val="000000" w:themeColor="text1"/>
          <w:u w:val="single"/>
          <w:lang w:eastAsia="zh-CN"/>
          <w14:textFill>
            <w14:solidFill>
              <w14:schemeClr w14:val="tx1"/>
            </w14:solidFill>
          </w14:textFill>
        </w:rPr>
        <w:sectPr>
          <w:headerReference r:id="rId3" w:type="default"/>
          <w:headerReference r:id="rId4" w:type="even"/>
          <w:footerReference r:id="rId5" w:type="even"/>
          <w:pgSz w:w="11906" w:h="16838"/>
          <w:pgMar w:top="1417" w:right="1134" w:bottom="850" w:left="1134" w:header="851" w:footer="794" w:gutter="0"/>
          <w:cols w:space="0" w:num="1"/>
          <w:rtlGutter w:val="0"/>
          <w:docGrid w:type="lines" w:linePitch="312" w:charSpace="0"/>
        </w:sectPr>
      </w:pPr>
      <w:r>
        <w:rPr>
          <w:color w:val="000000" w:themeColor="text1"/>
          <w:sz w:val="30"/>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-814705</wp:posOffset>
                </wp:positionH>
                <wp:positionV relativeFrom="paragraph">
                  <wp:posOffset>-1150620</wp:posOffset>
                </wp:positionV>
                <wp:extent cx="7813040" cy="11113135"/>
                <wp:effectExtent l="0" t="0" r="10160" b="0"/>
                <wp:wrapNone/>
                <wp:docPr id="20" name="组合 20"/>
                <wp:cNvGraphicFramePr/>
                <a:graphic xmlns:a="http://schemas.openxmlformats.org/drawingml/2006/main">
                  <a:graphicData uri="http://schemas.microsoft.com/office/word/2010/wordprocessingGroup">
                    <wpg:wgp>
                      <wpg:cNvGrpSpPr/>
                      <wpg:grpSpPr>
                        <a:xfrm>
                          <a:off x="0" y="0"/>
                          <a:ext cx="7813040" cy="11113055"/>
                          <a:chOff x="237" y="-358"/>
                          <a:chExt cx="11954" cy="17186"/>
                        </a:xfrm>
                      </wpg:grpSpPr>
                      <wpg:grpSp>
                        <wpg:cNvPr id="18" name="组合 18"/>
                        <wpg:cNvGrpSpPr/>
                        <wpg:grpSpPr>
                          <a:xfrm>
                            <a:off x="237" y="-358"/>
                            <a:ext cx="11954" cy="17037"/>
                            <a:chOff x="237" y="-358"/>
                            <a:chExt cx="11954" cy="17037"/>
                          </a:xfrm>
                        </wpg:grpSpPr>
                        <wpg:grpSp>
                          <wpg:cNvPr id="16" name="组合 16"/>
                          <wpg:cNvGrpSpPr/>
                          <wpg:grpSpPr>
                            <a:xfrm>
                              <a:off x="237" y="-358"/>
                              <a:ext cx="11954" cy="17037"/>
                              <a:chOff x="237" y="-358"/>
                              <a:chExt cx="11954" cy="17037"/>
                            </a:xfrm>
                          </wpg:grpSpPr>
                          <pic:pic xmlns:pic="http://schemas.openxmlformats.org/drawingml/2006/picture">
                            <pic:nvPicPr>
                              <pic:cNvPr id="14" name="图片 5" descr="简报1"/>
                              <pic:cNvPicPr>
                                <a:picLocks noChangeAspect="1"/>
                              </pic:cNvPicPr>
                            </pic:nvPicPr>
                            <pic:blipFill>
                              <a:blip r:embed="rId15"/>
                              <a:stretch>
                                <a:fillRect/>
                              </a:stretch>
                            </pic:blipFill>
                            <pic:spPr>
                              <a:xfrm>
                                <a:off x="237" y="-358"/>
                                <a:ext cx="11954" cy="17037"/>
                              </a:xfrm>
                              <a:prstGeom prst="rect">
                                <a:avLst/>
                              </a:prstGeom>
                              <a:noFill/>
                              <a:ln>
                                <a:noFill/>
                              </a:ln>
                            </pic:spPr>
                          </pic:pic>
                          <wps:wsp>
                            <wps:cNvPr id="15" name="文本框 15"/>
                            <wps:cNvSpPr txBox="1"/>
                            <wps:spPr>
                              <a:xfrm>
                                <a:off x="8194" y="6901"/>
                                <a:ext cx="2619" cy="615"/>
                              </a:xfrm>
                              <a:prstGeom prst="rect">
                                <a:avLst/>
                              </a:prstGeom>
                              <a:noFill/>
                              <a:ln>
                                <a:noFill/>
                              </a:ln>
                            </wps:spPr>
                            <wps:txbx>
                              <w:txbxContent>
                                <w:p>
                                  <w:pPr>
                                    <w:rPr>
                                      <w:rFonts w:hint="eastAsia" w:ascii="方正大黑简体" w:hAnsi="方正大黑简体" w:eastAsia="方正大黑简体" w:cs="方正大黑简体"/>
                                      <w:bCs/>
                                      <w:color w:val="auto"/>
                                      <w:spacing w:val="-20"/>
                                      <w:kern w:val="0"/>
                                      <w:sz w:val="32"/>
                                      <w:szCs w:val="32"/>
                                    </w:rPr>
                                  </w:pPr>
                                  <w:r>
                                    <w:rPr>
                                      <w:rFonts w:hint="eastAsia" w:ascii="方正大黑简体" w:hAnsi="方正大黑简体" w:eastAsia="方正大黑简体" w:cs="方正大黑简体"/>
                                      <w:bCs/>
                                      <w:color w:val="auto"/>
                                      <w:spacing w:val="-20"/>
                                      <w:kern w:val="0"/>
                                      <w:sz w:val="32"/>
                                      <w:szCs w:val="32"/>
                                      <w:lang w:val="en-US" w:eastAsia="zh-CN"/>
                                    </w:rPr>
                                    <w:t>2022</w:t>
                                  </w:r>
                                  <w:r>
                                    <w:rPr>
                                      <w:rFonts w:hint="eastAsia" w:ascii="方正大黑简体" w:hAnsi="方正大黑简体" w:eastAsia="方正大黑简体" w:cs="方正大黑简体"/>
                                      <w:bCs/>
                                      <w:color w:val="auto"/>
                                      <w:spacing w:val="-20"/>
                                      <w:kern w:val="0"/>
                                      <w:sz w:val="32"/>
                                      <w:szCs w:val="32"/>
                                    </w:rPr>
                                    <w:t>年</w:t>
                                  </w:r>
                                  <w:r>
                                    <w:rPr>
                                      <w:rFonts w:hint="eastAsia" w:ascii="方正大黑简体" w:hAnsi="方正大黑简体" w:eastAsia="方正大黑简体" w:cs="方正大黑简体"/>
                                      <w:bCs/>
                                      <w:color w:val="auto"/>
                                      <w:spacing w:val="-20"/>
                                      <w:kern w:val="0"/>
                                      <w:sz w:val="32"/>
                                      <w:szCs w:val="32"/>
                                      <w:lang w:val="en-US" w:eastAsia="zh-CN"/>
                                    </w:rPr>
                                    <w:t>11</w:t>
                                  </w:r>
                                  <w:r>
                                    <w:rPr>
                                      <w:rFonts w:hint="eastAsia" w:ascii="方正大黑简体" w:hAnsi="方正大黑简体" w:eastAsia="方正大黑简体" w:cs="方正大黑简体"/>
                                      <w:bCs/>
                                      <w:color w:val="auto"/>
                                      <w:spacing w:val="-20"/>
                                      <w:kern w:val="0"/>
                                      <w:sz w:val="32"/>
                                      <w:szCs w:val="32"/>
                                    </w:rPr>
                                    <w:t>月</w:t>
                                  </w:r>
                                  <w:r>
                                    <w:rPr>
                                      <w:rFonts w:hint="eastAsia" w:ascii="方正大黑简体" w:hAnsi="方正大黑简体" w:eastAsia="方正大黑简体" w:cs="方正大黑简体"/>
                                      <w:bCs/>
                                      <w:color w:val="auto"/>
                                      <w:spacing w:val="-20"/>
                                      <w:kern w:val="0"/>
                                      <w:sz w:val="32"/>
                                      <w:szCs w:val="32"/>
                                      <w:lang w:val="en-US" w:eastAsia="zh-CN"/>
                                    </w:rPr>
                                    <w:t>30</w:t>
                                  </w:r>
                                  <w:r>
                                    <w:rPr>
                                      <w:rFonts w:hint="eastAsia" w:ascii="方正大黑简体" w:hAnsi="方正大黑简体" w:eastAsia="方正大黑简体" w:cs="方正大黑简体"/>
                                      <w:bCs/>
                                      <w:color w:val="auto"/>
                                      <w:spacing w:val="-20"/>
                                      <w:kern w:val="0"/>
                                      <w:sz w:val="32"/>
                                      <w:szCs w:val="32"/>
                                    </w:rPr>
                                    <w:t>日</w:t>
                                  </w:r>
                                </w:p>
                              </w:txbxContent>
                            </wps:txbx>
                            <wps:bodyPr lIns="91439" tIns="45719" rIns="91439" bIns="45719" upright="1"/>
                          </wps:wsp>
                        </wpg:grpSp>
                        <wps:wsp>
                          <wps:cNvPr id="17" name="文本框 17"/>
                          <wps:cNvSpPr txBox="1"/>
                          <wps:spPr>
                            <a:xfrm>
                              <a:off x="8107" y="6286"/>
                              <a:ext cx="3165" cy="615"/>
                            </a:xfrm>
                            <a:prstGeom prst="rect">
                              <a:avLst/>
                            </a:prstGeom>
                            <a:noFill/>
                            <a:ln>
                              <a:noFill/>
                            </a:ln>
                          </wps:spPr>
                          <wps:txbx>
                            <w:txbxContent>
                              <w:p>
                                <w:pPr>
                                  <w:rPr>
                                    <w:rFonts w:hint="eastAsia" w:ascii="方正大黑简体" w:hAnsi="方正大黑简体" w:eastAsia="方正大黑简体" w:cs="方正大黑简体"/>
                                    <w:b/>
                                    <w:color w:val="auto"/>
                                    <w:kern w:val="0"/>
                                    <w:sz w:val="38"/>
                                    <w:szCs w:val="38"/>
                                  </w:rPr>
                                </w:pPr>
                                <w:r>
                                  <w:rPr>
                                    <w:rFonts w:hint="eastAsia" w:ascii="方正大黑简体" w:hAnsi="方正大黑简体" w:eastAsia="方正大黑简体" w:cs="方正大黑简体"/>
                                    <w:b/>
                                    <w:color w:val="auto"/>
                                    <w:kern w:val="0"/>
                                    <w:sz w:val="38"/>
                                    <w:szCs w:val="38"/>
                                  </w:rPr>
                                  <w:t>20</w:t>
                                </w:r>
                                <w:r>
                                  <w:rPr>
                                    <w:rFonts w:hint="eastAsia" w:ascii="方正大黑简体" w:hAnsi="方正大黑简体" w:eastAsia="方正大黑简体" w:cs="方正大黑简体"/>
                                    <w:b/>
                                    <w:color w:val="auto"/>
                                    <w:kern w:val="0"/>
                                    <w:sz w:val="38"/>
                                    <w:szCs w:val="38"/>
                                    <w:lang w:val="en-US" w:eastAsia="zh-CN"/>
                                  </w:rPr>
                                  <w:t>22</w:t>
                                </w:r>
                                <w:r>
                                  <w:rPr>
                                    <w:rFonts w:hint="eastAsia" w:ascii="方正大黑简体" w:hAnsi="方正大黑简体" w:eastAsia="方正大黑简体" w:cs="方正大黑简体"/>
                                    <w:b/>
                                    <w:color w:val="auto"/>
                                    <w:kern w:val="0"/>
                                    <w:sz w:val="38"/>
                                    <w:szCs w:val="38"/>
                                  </w:rPr>
                                  <w:t>年第</w:t>
                                </w:r>
                                <w:r>
                                  <w:rPr>
                                    <w:rFonts w:hint="eastAsia" w:ascii="方正大黑简体" w:hAnsi="方正大黑简体" w:eastAsia="方正大黑简体" w:cs="方正大黑简体"/>
                                    <w:b/>
                                    <w:color w:val="auto"/>
                                    <w:kern w:val="0"/>
                                    <w:sz w:val="38"/>
                                    <w:szCs w:val="38"/>
                                    <w:lang w:val="en-US" w:eastAsia="zh-CN"/>
                                  </w:rPr>
                                  <w:t>8</w:t>
                                </w:r>
                                <w:r>
                                  <w:rPr>
                                    <w:rFonts w:hint="eastAsia" w:ascii="方正大黑简体" w:hAnsi="方正大黑简体" w:eastAsia="方正大黑简体" w:cs="方正大黑简体"/>
                                    <w:b/>
                                    <w:color w:val="auto"/>
                                    <w:kern w:val="0"/>
                                    <w:sz w:val="38"/>
                                    <w:szCs w:val="38"/>
                                  </w:rPr>
                                  <w:t>期</w:t>
                                </w:r>
                              </w:p>
                            </w:txbxContent>
                          </wps:txbx>
                          <wps:bodyPr lIns="91439" tIns="45719" rIns="91439" bIns="45719" upright="1"/>
                        </wps:wsp>
                      </wpg:grpSp>
                      <wps:wsp>
                        <wps:cNvPr id="19" name="文本框 19"/>
                        <wps:cNvSpPr txBox="1"/>
                        <wps:spPr>
                          <a:xfrm>
                            <a:off x="1231" y="9341"/>
                            <a:ext cx="9972" cy="7487"/>
                          </a:xfrm>
                          <a:prstGeom prst="rect">
                            <a:avLst/>
                          </a:prstGeom>
                          <a:noFill/>
                          <a:ln>
                            <a:noFill/>
                          </a:ln>
                        </wps:spPr>
                        <wps:txb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聚焦色彩新趋势 赋能行业新发展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协会组织制定的《桌面清洁器》团体标准通过审定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集智众谋 优化产业大脑生态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 xml:space="preserve">协会携同企业共同履行全国文标委委员职责 </w:t>
                              </w:r>
                            </w:p>
                            <w:p>
                              <w:pPr>
                                <w:pStyle w:val="20"/>
                                <w:keepNext w:val="0"/>
                                <w:keepLines w:val="0"/>
                                <w:pageBreakBefore w:val="0"/>
                                <w:kinsoku/>
                                <w:wordWrap/>
                                <w:overflowPunct/>
                                <w:topLinePunct w:val="0"/>
                                <w:autoSpaceDE/>
                                <w:autoSpaceDN/>
                                <w:bidi w:val="0"/>
                                <w:adjustRightInd/>
                                <w:snapToGrid/>
                                <w:spacing w:line="540" w:lineRule="exact"/>
                                <w:ind w:left="0" w:leftChars="0" w:firstLine="0" w:firstLineChars="0"/>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喜讯连连！近期文具企业获奖集锦</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auto"/>
                                  <w:kern w:val="0"/>
                                  <w:sz w:val="32"/>
                                  <w:szCs w:val="32"/>
                                  <w:lang w:val="en-US" w:eastAsia="zh-CN"/>
                                </w:rPr>
                                <w:t>党建专栏：我学二十大 建功新征程</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政策提示</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预警专栏</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14:textFill>
                                    <w14:solidFill>
                                      <w14:schemeClr w14:val="tx1"/>
                                    </w14:solidFill>
                                  </w14:textFill>
                                </w:rPr>
                                <w:t>品牌指导服务站</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专栏：“你点我讲”培训会顺利举办</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eastAsia="zh-CN"/>
                                  <w14:textFill>
                                    <w14:solidFill>
                                      <w14:schemeClr w14:val="tx1"/>
                                    </w14:solidFill>
                                  </w14:textFill>
                                </w:rPr>
                                <w:t>简</w:t>
                              </w:r>
                              <w:r>
                                <w:rPr>
                                  <w:rFonts w:hint="eastAsia" w:ascii="黑体" w:hAnsi="黑体" w:eastAsia="黑体" w:cs="黑体"/>
                                  <w:b/>
                                  <w:bCs w:val="0"/>
                                  <w:color w:val="000000" w:themeColor="text1"/>
                                  <w:kern w:val="0"/>
                                  <w:sz w:val="32"/>
                                  <w:szCs w:val="32"/>
                                  <w:highlight w:val="none"/>
                                  <w:lang w:eastAsia="zh-CN"/>
                                  <w14:textFill>
                                    <w14:solidFill>
                                      <w14:schemeClr w14:val="tx1"/>
                                    </w14:solidFill>
                                  </w14:textFill>
                                </w:rPr>
                                <w:t>讯</w:t>
                              </w:r>
                              <w:r>
                                <w:rPr>
                                  <w:rFonts w:hint="eastAsia" w:ascii="黑体" w:hAnsi="黑体" w:eastAsia="黑体" w:cs="黑体"/>
                                  <w:b/>
                                  <w:bCs w:val="0"/>
                                  <w:color w:val="000000" w:themeColor="text1"/>
                                  <w:kern w:val="0"/>
                                  <w:sz w:val="32"/>
                                  <w:szCs w:val="32"/>
                                  <w:highlight w:val="none"/>
                                  <w:lang w:val="en-US" w:eastAsia="zh-CN"/>
                                  <w14:textFill>
                                    <w14:solidFill>
                                      <w14:schemeClr w14:val="tx1"/>
                                    </w14:solidFill>
                                  </w14:textFill>
                                </w:rPr>
                                <w:t>20则</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2022年11月份主要工作计划</w:t>
                              </w:r>
                            </w:p>
                            <w:p>
                              <w:pPr>
                                <w:keepNext w:val="0"/>
                                <w:keepLines w:val="0"/>
                                <w:pageBreakBefore w:val="0"/>
                                <w:widowControl w:val="0"/>
                                <w:kinsoku/>
                                <w:wordWrap/>
                                <w:overflowPunct/>
                                <w:topLinePunct w:val="0"/>
                                <w:autoSpaceDE/>
                                <w:autoSpaceDN/>
                                <w:bidi w:val="0"/>
                                <w:adjustRightInd/>
                                <w:snapToGrid/>
                                <w:spacing w:line="53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30" w:lineRule="exact"/>
                                <w:ind w:right="0" w:rightChars="0"/>
                                <w:jc w:val="both"/>
                                <w:textAlignment w:val="auto"/>
                                <w:outlineLvl w:val="9"/>
                                <w:rPr>
                                  <w:rFonts w:hint="default" w:ascii="黑体" w:hAnsi="黑体" w:eastAsia="黑体" w:cs="黑体"/>
                                  <w:b/>
                                  <w:bCs w:val="0"/>
                                  <w:color w:val="auto"/>
                                  <w:kern w:val="0"/>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Arial" w:hAnsi="Arial" w:eastAsia="方正大标宋简体" w:cs="Times New Roman"/>
                                  <w:b/>
                                  <w:color w:val="auto"/>
                                  <w:kern w:val="28"/>
                                  <w:sz w:val="32"/>
                                  <w:szCs w:val="32"/>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Arial" w:hAnsi="Arial" w:eastAsia="方正大标宋简体" w:cs="Times New Roman"/>
                                  <w:b/>
                                  <w:color w:val="auto"/>
                                  <w:kern w:val="28"/>
                                  <w:sz w:val="32"/>
                                  <w:szCs w:val="32"/>
                                  <w:lang w:val="en-US" w:eastAsia="zh-CN" w:bidi="ar-SA"/>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1"/>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b/>
                                  <w:bCs w:val="0"/>
                                  <w:color w:val="auto"/>
                                  <w:kern w:val="0"/>
                                  <w:sz w:val="32"/>
                                  <w:szCs w:val="32"/>
                                </w:rPr>
                              </w:pPr>
                            </w:p>
                          </w:txbxContent>
                        </wps:txbx>
                        <wps:bodyPr lIns="91439" tIns="45719" rIns="91439" bIns="45719" upright="1"/>
                      </wps:wsp>
                    </wpg:wgp>
                  </a:graphicData>
                </a:graphic>
              </wp:anchor>
            </w:drawing>
          </mc:Choice>
          <mc:Fallback>
            <w:pict>
              <v:group id="_x0000_s1026" o:spid="_x0000_s1026" o:spt="203" style="position:absolute;left:0pt;margin-left:-64.15pt;margin-top:-90.6pt;height:875.05pt;width:615.2pt;z-index:251659264;mso-width-relative:page;mso-height-relative:page;" coordorigin="237,-358" coordsize="11954,17186" o:gfxdata="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H/wUb/5Lbon/Yvw/wDpRcUUf8FG/wDktuif9i/D/wClFxRV&#10;Gb3PuP4Ff8kS+H//AGL9h/6TpXc1w3wK/wCSJfD/AP7F+w/9J0ruak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zj/4KN/8&#10;lt0T/sX4f/Si4oo/4KN/8lt0T/sX4f8A0ouKKoze59x/Ar/kiXw//wCxfsP/AEnSu5rhvgV/yRL4&#10;f/8AYv2H/pOldzUm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cf/BRv/ktuif8AYvw/+lFxRR/wUb/5Lbon/Yvw/wDpRcUV&#10;Rm9z7j+BX/JEvh//ANi/Yf8ApOldzXDfAr/kiXw//wCxfsP/AEnSu5qT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OP/go3&#10;/wAlt0T/ALF+H/0ouKKP+Cjf/JbdE/7F+H/0ouKKoze59x/Ar/kiXw//AOxfsP8A0nSu5rhvgV/y&#10;RL4f/wDYv2H/AKTpXc1J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H/wAFG/8Aktuif9i/D/6UXFFH/BRv/ktuif8AYvw/&#10;+lFxRVGb3PuP4Ff8kS+H/wD2L9h/6TpXc1w3wK/5Il8P/wDsX7D/ANJ0ruak0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j&#10;/wCCjf8AyW3RP+xfh/8ASi4oo/4KN/8AJbdE/wCxfh/9KLiiqM3ufcfwK/5Il8P/APsX7D/0nSu5&#10;rhvgV/yRL4f/APYv2H/pOldzUm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cf8AwUb/AOS26J/2L8P/AKUXFFH/AAUb/wCS&#10;26J/2L8P/pRcUVRm9z7j+BX/ACRL4f8A/Yv2H/pOldzXDfAr/kiXw/8A+xfsP/SdK7mp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4/wDgo3/yW3RP+xfh/wDSi4oo/wCCjf8AyW3RP+xfh/8ASi4oqjN7n3H8Cv8AkiXw/wD+&#10;xfsP/SdK7muG+BX/ACRL4f8A/Yv2H/pOldzUm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cf/BRv/ktuif9i/D/AOlFxRR/&#10;wUb/AOS26J/2L8P/AKUXFFUZvc+4/gV/yRL4f/8AYv2H/pOldzXDfAr/AJIl8P8A/sX7D/0nSu5q&#10;T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OP/go3/yW3RP+xfh/9KLiij/go3/yW3RP+xfh/wDSi4oqjN7n3H8Cv+SJfD//&#10;ALF+w/8ASdK7muG+BX/JEvh//wBi/Yf+k6V3NS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x/8FG/+S26J/wBi/D/6UXFF&#10;H/BRv/ktuif9i/D/AOlFxRVGb3PuP4Ff8kS+H/8A2L9h/wCk6V3NcN8Cv+SJfD//ALF+w/8ASdK7&#10;mp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4/+Cjf/ACW3RP8AsX4f/Si4oo/4KN/8lt0T/sX4f/Si4oqjN7n3H8Cv+SJf&#10;D/8A7F+w/wDSdK7muG+BX/JEvh//ANi/Yf8ApOldzUm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cf/AAUb/wCS26J/2L8P&#10;/pRcUUf8FG/+S26J/wBi/D/6UXFFUZvc+4/gV/yRL4f/APYv2H/pOldzXDfAr/kiXw//AOxfsP8A&#10;0nSu5qT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P/AIKN/wDJbdE/7F+H/wBKLiij/go3/wAlt0T/ALF+H/0ouKKoze59&#10;x/Ar/kiXw/8A+xfsP/SdK7muG+BX/JEvh/8A9i/Yf+k6V3NS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5x/wDBRv8A5Lbo&#10;n/Yvw/8ApRcUUf8ABRv/AJLbon/Yvw/+lFxRVGb3PuP4Ff8AJEvh/wD9i/Yf+k6V3NcN8Cv+SJfD&#10;/wD7F+w/9J0ruak0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j/AOCjf/JbdE/7F+H/ANKLiij/AIKN/wDJbdE/7F+H/wBK&#10;LiiqM3ufcfwK/wCSJfD/AP7F+w/9J0rua4b4Ff8AJEvh/wD9i/Yf+k6V3NS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57+O/7Jtv8&#10;aPjl8LfiF/ay6a/hC6We6gaHzDeJHKk0KLyAuHDZJzw3TivoSigNgooooAKKKKACiiigAooooAKK&#10;KKACiiigAooooAKKKKACiiigAooooAKKKKACiiigAooooAKKKKACiiigAooooA/OP/go3/yW3RP+&#10;xfh/9KLiij/go3/yW3RP+xfh/wDSi4oqjN7n3H8Cv+SJfD//ALF+w/8ASdK7muG+BX/JEvh//wBi&#10;/Yf+k6V3NS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x/8FG/+S26J/wBi/D/6UXFFH/BRv/ktuif9i/D/AOlFxRVGb3Pu&#10;P4Ff8kS+H/8A2L9h/wCk6V3NcN8Cv+SJfD//ALF+w/8ASdK7mpN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OP/go3/yW&#10;3RP+xfh/9KLiij/go3/yW3RP+xfh/wDSi4oqjN7n3H8Cv+SJfD//ALF+w/8ASdK7muG+BX/JEvh/&#10;/wBi/Yf+k6V3NS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x/8FG/+S26J/wBi/D/6UXFFH/BRv/ktuif9i/D/AOlFxRVG&#10;b3PuP4Ff8kS+H/8A2L9h/wCk6V3NcN8Cv+SJfD//ALF+w/8ASdK7mpN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4/8Ago3/AMlt0T/sX4f/AEouKKP+Cjf/ACW3RP8AsX4f/Si4oqjN7n3H8Cv+SJfD/wD7F+w/&#10;9J0rua4b4Ff8kS+H/wD2L9h/6TpXc1J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H/AMFG/wDktuif9i/D/wClFxRR/wAF&#10;G/8Aktuif9i/D/6UXFFUZvc+4/gV/wAkS+H/AP2L9h/6TpXc1w3wK/5Il8P/APsX7D/0nSu5qT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OP8A4KN/8lt0T/sX4f8A0ouKKP8Ago3/AMlt0T/sX4f/AEouKKoze59x/Ar/AJIl&#10;8P8A/sX7D/0nSu5rhvgV/wAkS+H/AP2L9h/6TpXc1J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H/wUb/5Lbon/Yvw/wDp&#10;RcUUf8FG/wDktuif9i/D/wClFxRVGb3PuP4Ff8kS+H//AGL9h/6TpXc1w3wK/wCSJfD/AP7F+w/9&#10;J0ruak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j/4KN/8lt0T/sX4f/Si4oo/4KN/8lt0T/sX4f8A0ouKKoze59x/Ar/k&#10;iXw//wCxfsP/AEnSu5rhvgV/yRL4f/8AYv2H/pOldzUm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cf/BRv/ktuif8AYvw/&#10;+lFxRR/wUb/5Lbon/Yvw/wDpRcUVRm9z7j+BX/JEvh//ANi/Yf8ApOldzXDfAr/kiXw//wCxfsP/&#10;AEnSu5qT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OP/go3/wAlt0T/ALF+H/0ouKKP+Cjf/JbdE/7F+H/0ouKKoze59x/A&#10;r/kiXw//AOxfsP8A0nSu5rhvgV/yRL4f/wDYv2H/AKTpXc1J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H/wAFG/8Aktui&#10;f9i/D/6UXFFH/BRv/ktuif8AYvw/+lFxRVGb3PuP4Ff8kS+H/wD2L9h/6TpXc1w3wK/5Il8P/wDs&#10;X7D/ANJ0ruak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j/wCCjf8AyW3RP+xfh/8ASi4oo/4KN/8AJbdE/wCxfh/9KLii&#10;qM3ufcfwK/5Il8P/APsX7D/0nSu5rhvgV/yRL4f/APYv2H/pOldzUm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x/8FG/+S26J/2L8P8A6UXFFH/BRv8A5Lbon/Yvw/8ApRcUVRm9z7j+&#10;BX/JEvh//wBi/Yf+k6V3NcN8Cv8AkiXw/wD+xfsP/SdK7mpN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4/+Cjf/JbdE/7F&#10;+H/0ouKKP+Cjf/JbdE/7F+H/ANKLiiqM3ufcfwK/5Il8P/8AsX7D/wBJ0rua4b4Ff8kS+H//AGL9&#10;h/6TpXc1J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H/wUb/5Lbon/AGL8P/pRcUUf8FG/+S26J/2L8P8A6UXFFUZvc+4/&#10;gV/yRL4f/wDYv2H/AKTpXc1w3wK/5Il8P/8AsX7D/wBJ0ruak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j/4KN/8AJbdE&#10;/wCxfh/9KLiij/go3/yW3RP+xfh/9KLiiqM3ufcfwK/5Il8P/wDsX7D/ANJ0rua4b4Ff8kS+H/8A&#10;2L9h/wCk6V3NS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x/8ABRv/AJLbon/Yvw/+lFxRR/wUb/5Lbon/AGL8P/pRcUVR&#10;m9z7j+BX/JEvh/8A9i/Yf+k6V3NcN8Cv+SJfD/8A7F+w/wDSdK7mpN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4/8Ago3/&#10;AMlt0T/sX4f/AEouKKP+Cjf/ACW3RP8AsX4f/Si4oqjN7n3H8Cv+SJfD/wD7F+w/9J0rua4b4Ff8&#10;kS+H/wD2L9h/6TpXc1J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H/AMFG/wDktuif9i/D/wClFxRR/wAFG/8Aktuif9i/&#10;D/6UXFFUZvc+4/gV/wAkS+H/AP2L9h/6TpXc1w3wK/5Il8P/APsX7D/0nSu5qT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OP8A4KN/8lt0T/sX4f8A0ouKKP8Ago3/AMlt0T/sX4f/AEouKKoze59x/Ar/AJIl8P8A/sX7D/0n&#10;Su5rhvgV/wAkS+H/AP2L9h/6TpXc1J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H/wUb/5Lbon/Yvw/wDpRcUUf8FG/wDk&#10;tuif9i/D/wClFxRVGb3PuP4Ff8kS+H//AGL9h/6TpXc1w3wK/wCSJfD/AP7F+w/9J0ruak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j/4KN/8lt0T/sX4f/Si4oo/4KN/8lt0T/sX4f8A0ouKKoze59x/Ar/kiXw//wCxfsP/&#10;AEnSu5rhvgV/yRL4f/8AYv2H/pOldzUm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cf/BRv/ktuif8AYvw/+lFxRR/wUb/5&#10;Lbon/Yvw/wDpRcUVRm9z7j+BX/JEvh//ANi/Yf8ApOldzXDfAr/kiXw//wCxfsP/AEnSu5qT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OP/go3/wAlt0T/ALF+H/0ouKKP+Cjf/JbdE/7F+H/0ouKKoze59x/Ar/kiXw//AOxf&#10;sP8A0nSu5rhvgV/yRL4f/wDYv2H/AKTpXc1J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H/wAFG/8Aktuif9i/D/6UXFFH&#10;/BRv/ktuif8AYvw/+lFxRVGb3PuP4Ff8kS+H/wD2L9h/6TpXc1w3wK/5Il8P/wDsX7D/ANJ0ruak&#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j/wCCjf8AyW3RP+xfh/8ASi4oo/4KN/8AJbdE/wCxfh/9KLiiqM3ufcfwK/5I&#10;l8P/APsX7D/0nSu5rhvgV/yRL4f/APYv2H/pOldzUm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AUoVtepFABRR&#10;RQAUUUUAFFFFABRRRQAUUUUAFFFFABRRRQAUUUUAFFFFABRRRQAUUUUAFFFFAH5x/wDBRv8A5Lbo&#10;n/Yvw/8ApRcUUf8ABRv/AJLbon/Yvw/+lFxRVGb3PuP4Ff8AJEvh/wD9i/Yf+k6V3NcN8Cv+SJfD&#10;/wD7F+w/9J0ruak0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j/AOCjf/JbdE/7F+H/ANKLiij/AIKN/wDJbdE/7F+H/wBK&#10;LiiqM3ufcfwK/wCSJfD/AP7F+w/9J0rua4b4Ff8AJEvh/wD9i/Yf+k6V3NS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5x/&#10;8FG/+S26J/2L8P8A6UXFFH/BRv8A5Lbon/Yvw/8ApRcUVRm9z7j+BX/JEvh//wBi/Yf+k6V3NcN8&#10;Cv8AkiXw/wD+xfsP/SdK7mp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">
                <o:lock v:ext="edit" aspectratio="f"/>
                <v:group id="_x0000_s1026" o:spid="_x0000_s1026" o:spt="203" style="position:absolute;left:237;top:-358;height:17037;width:11954;" coordorigin="237,-358" coordsize="11954,1703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37;top:-358;height:17037;width:11954;" coordorigin="237,-358" coordsize="11954,17037"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图片 5" o:spid="_x0000_s1026" o:spt="75" alt="简报1" type="#_x0000_t75" style="position:absolute;left:237;top:-358;height:17037;width:11954;" filled="f" o:preferrelative="t" stroked="f" coordsize="21600,21600" o:gfxdata="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Xw9L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202" type="#_x0000_t202" style="position:absolute;left:8194;top:6901;height:615;width:2619;" filled="f" stroked="f" coordsize="21600,21600" o:gfxdata="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9F7K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rPr>
                                <w:rFonts w:hint="eastAsia" w:ascii="方正大黑简体" w:hAnsi="方正大黑简体" w:eastAsia="方正大黑简体" w:cs="方正大黑简体"/>
                                <w:bCs/>
                                <w:color w:val="auto"/>
                                <w:spacing w:val="-20"/>
                                <w:kern w:val="0"/>
                                <w:sz w:val="32"/>
                                <w:szCs w:val="32"/>
                              </w:rPr>
                            </w:pPr>
                            <w:r>
                              <w:rPr>
                                <w:rFonts w:hint="eastAsia" w:ascii="方正大黑简体" w:hAnsi="方正大黑简体" w:eastAsia="方正大黑简体" w:cs="方正大黑简体"/>
                                <w:bCs/>
                                <w:color w:val="auto"/>
                                <w:spacing w:val="-20"/>
                                <w:kern w:val="0"/>
                                <w:sz w:val="32"/>
                                <w:szCs w:val="32"/>
                                <w:lang w:val="en-US" w:eastAsia="zh-CN"/>
                              </w:rPr>
                              <w:t>2022</w:t>
                            </w:r>
                            <w:r>
                              <w:rPr>
                                <w:rFonts w:hint="eastAsia" w:ascii="方正大黑简体" w:hAnsi="方正大黑简体" w:eastAsia="方正大黑简体" w:cs="方正大黑简体"/>
                                <w:bCs/>
                                <w:color w:val="auto"/>
                                <w:spacing w:val="-20"/>
                                <w:kern w:val="0"/>
                                <w:sz w:val="32"/>
                                <w:szCs w:val="32"/>
                              </w:rPr>
                              <w:t>年</w:t>
                            </w:r>
                            <w:r>
                              <w:rPr>
                                <w:rFonts w:hint="eastAsia" w:ascii="方正大黑简体" w:hAnsi="方正大黑简体" w:eastAsia="方正大黑简体" w:cs="方正大黑简体"/>
                                <w:bCs/>
                                <w:color w:val="auto"/>
                                <w:spacing w:val="-20"/>
                                <w:kern w:val="0"/>
                                <w:sz w:val="32"/>
                                <w:szCs w:val="32"/>
                                <w:lang w:val="en-US" w:eastAsia="zh-CN"/>
                              </w:rPr>
                              <w:t>11</w:t>
                            </w:r>
                            <w:r>
                              <w:rPr>
                                <w:rFonts w:hint="eastAsia" w:ascii="方正大黑简体" w:hAnsi="方正大黑简体" w:eastAsia="方正大黑简体" w:cs="方正大黑简体"/>
                                <w:bCs/>
                                <w:color w:val="auto"/>
                                <w:spacing w:val="-20"/>
                                <w:kern w:val="0"/>
                                <w:sz w:val="32"/>
                                <w:szCs w:val="32"/>
                              </w:rPr>
                              <w:t>月</w:t>
                            </w:r>
                            <w:r>
                              <w:rPr>
                                <w:rFonts w:hint="eastAsia" w:ascii="方正大黑简体" w:hAnsi="方正大黑简体" w:eastAsia="方正大黑简体" w:cs="方正大黑简体"/>
                                <w:bCs/>
                                <w:color w:val="auto"/>
                                <w:spacing w:val="-20"/>
                                <w:kern w:val="0"/>
                                <w:sz w:val="32"/>
                                <w:szCs w:val="32"/>
                                <w:lang w:val="en-US" w:eastAsia="zh-CN"/>
                              </w:rPr>
                              <w:t>30</w:t>
                            </w:r>
                            <w:r>
                              <w:rPr>
                                <w:rFonts w:hint="eastAsia" w:ascii="方正大黑简体" w:hAnsi="方正大黑简体" w:eastAsia="方正大黑简体" w:cs="方正大黑简体"/>
                                <w:bCs/>
                                <w:color w:val="auto"/>
                                <w:spacing w:val="-20"/>
                                <w:kern w:val="0"/>
                                <w:sz w:val="32"/>
                                <w:szCs w:val="32"/>
                              </w:rPr>
                              <w:t>日</w:t>
                            </w:r>
                          </w:p>
                        </w:txbxContent>
                      </v:textbox>
                    </v:shape>
                  </v:group>
                  <v:shape id="_x0000_s1026" o:spid="_x0000_s1026" o:spt="202" type="#_x0000_t202" style="position:absolute;left:8107;top:6286;height:615;width:3165;" filled="f" stroked="f" coordsize="21600,21600" o:gfxdata="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mUm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rPr>
                              <w:rFonts w:hint="eastAsia" w:ascii="方正大黑简体" w:hAnsi="方正大黑简体" w:eastAsia="方正大黑简体" w:cs="方正大黑简体"/>
                              <w:b/>
                              <w:color w:val="auto"/>
                              <w:kern w:val="0"/>
                              <w:sz w:val="38"/>
                              <w:szCs w:val="38"/>
                            </w:rPr>
                          </w:pPr>
                          <w:r>
                            <w:rPr>
                              <w:rFonts w:hint="eastAsia" w:ascii="方正大黑简体" w:hAnsi="方正大黑简体" w:eastAsia="方正大黑简体" w:cs="方正大黑简体"/>
                              <w:b/>
                              <w:color w:val="auto"/>
                              <w:kern w:val="0"/>
                              <w:sz w:val="38"/>
                              <w:szCs w:val="38"/>
                            </w:rPr>
                            <w:t>20</w:t>
                          </w:r>
                          <w:r>
                            <w:rPr>
                              <w:rFonts w:hint="eastAsia" w:ascii="方正大黑简体" w:hAnsi="方正大黑简体" w:eastAsia="方正大黑简体" w:cs="方正大黑简体"/>
                              <w:b/>
                              <w:color w:val="auto"/>
                              <w:kern w:val="0"/>
                              <w:sz w:val="38"/>
                              <w:szCs w:val="38"/>
                              <w:lang w:val="en-US" w:eastAsia="zh-CN"/>
                            </w:rPr>
                            <w:t>22</w:t>
                          </w:r>
                          <w:r>
                            <w:rPr>
                              <w:rFonts w:hint="eastAsia" w:ascii="方正大黑简体" w:hAnsi="方正大黑简体" w:eastAsia="方正大黑简体" w:cs="方正大黑简体"/>
                              <w:b/>
                              <w:color w:val="auto"/>
                              <w:kern w:val="0"/>
                              <w:sz w:val="38"/>
                              <w:szCs w:val="38"/>
                            </w:rPr>
                            <w:t>年第</w:t>
                          </w:r>
                          <w:r>
                            <w:rPr>
                              <w:rFonts w:hint="eastAsia" w:ascii="方正大黑简体" w:hAnsi="方正大黑简体" w:eastAsia="方正大黑简体" w:cs="方正大黑简体"/>
                              <w:b/>
                              <w:color w:val="auto"/>
                              <w:kern w:val="0"/>
                              <w:sz w:val="38"/>
                              <w:szCs w:val="38"/>
                              <w:lang w:val="en-US" w:eastAsia="zh-CN"/>
                            </w:rPr>
                            <w:t>8</w:t>
                          </w:r>
                          <w:r>
                            <w:rPr>
                              <w:rFonts w:hint="eastAsia" w:ascii="方正大黑简体" w:hAnsi="方正大黑简体" w:eastAsia="方正大黑简体" w:cs="方正大黑简体"/>
                              <w:b/>
                              <w:color w:val="auto"/>
                              <w:kern w:val="0"/>
                              <w:sz w:val="38"/>
                              <w:szCs w:val="38"/>
                            </w:rPr>
                            <w:t>期</w:t>
                          </w:r>
                        </w:p>
                      </w:txbxContent>
                    </v:textbox>
                  </v:shape>
                </v:group>
                <v:shape id="_x0000_s1026" o:spid="_x0000_s1026" o:spt="202" type="#_x0000_t202" style="position:absolute;left:1231;top:9341;height:7487;width:9972;" filled="f" stroked="f" coordsize="21600,21600" o:gfxdata="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uVTP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聚焦色彩新趋势 赋能行业新发展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协会组织制定的《桌面清洁器》团体标准通过审定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集智众谋 优化产业大脑生态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 xml:space="preserve">协会携同企业共同履行全国文标委委员职责 </w:t>
                        </w:r>
                      </w:p>
                      <w:p>
                        <w:pPr>
                          <w:pStyle w:val="20"/>
                          <w:keepNext w:val="0"/>
                          <w:keepLines w:val="0"/>
                          <w:pageBreakBefore w:val="0"/>
                          <w:kinsoku/>
                          <w:wordWrap/>
                          <w:overflowPunct/>
                          <w:topLinePunct w:val="0"/>
                          <w:autoSpaceDE/>
                          <w:autoSpaceDN/>
                          <w:bidi w:val="0"/>
                          <w:adjustRightInd/>
                          <w:snapToGrid/>
                          <w:spacing w:line="540" w:lineRule="exact"/>
                          <w:ind w:left="0" w:leftChars="0" w:firstLine="0" w:firstLineChars="0"/>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喜讯连连！近期文具企业获奖集锦</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auto"/>
                            <w:kern w:val="0"/>
                            <w:sz w:val="32"/>
                            <w:szCs w:val="32"/>
                            <w:lang w:val="en-US" w:eastAsia="zh-CN"/>
                          </w:rPr>
                          <w:t>党建专栏：我学二十大 建功新征程</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政策提示</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预警专栏</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14:textFill>
                              <w14:solidFill>
                                <w14:schemeClr w14:val="tx1"/>
                              </w14:solidFill>
                            </w14:textFill>
                          </w:rPr>
                          <w:t>品牌指导服务站</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专栏：“你点我讲”培训会顺利举办</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eastAsia="zh-CN"/>
                            <w14:textFill>
                              <w14:solidFill>
                                <w14:schemeClr w14:val="tx1"/>
                              </w14:solidFill>
                            </w14:textFill>
                          </w:rPr>
                          <w:t>简</w:t>
                        </w:r>
                        <w:r>
                          <w:rPr>
                            <w:rFonts w:hint="eastAsia" w:ascii="黑体" w:hAnsi="黑体" w:eastAsia="黑体" w:cs="黑体"/>
                            <w:b/>
                            <w:bCs w:val="0"/>
                            <w:color w:val="000000" w:themeColor="text1"/>
                            <w:kern w:val="0"/>
                            <w:sz w:val="32"/>
                            <w:szCs w:val="32"/>
                            <w:highlight w:val="none"/>
                            <w:lang w:eastAsia="zh-CN"/>
                            <w14:textFill>
                              <w14:solidFill>
                                <w14:schemeClr w14:val="tx1"/>
                              </w14:solidFill>
                            </w14:textFill>
                          </w:rPr>
                          <w:t>讯</w:t>
                        </w:r>
                        <w:r>
                          <w:rPr>
                            <w:rFonts w:hint="eastAsia" w:ascii="黑体" w:hAnsi="黑体" w:eastAsia="黑体" w:cs="黑体"/>
                            <w:b/>
                            <w:bCs w:val="0"/>
                            <w:color w:val="000000" w:themeColor="text1"/>
                            <w:kern w:val="0"/>
                            <w:sz w:val="32"/>
                            <w:szCs w:val="32"/>
                            <w:highlight w:val="none"/>
                            <w:lang w:val="en-US" w:eastAsia="zh-CN"/>
                            <w14:textFill>
                              <w14:solidFill>
                                <w14:schemeClr w14:val="tx1"/>
                              </w14:solidFill>
                            </w14:textFill>
                          </w:rPr>
                          <w:t>20则</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2022年11月份主要工作计划</w:t>
                        </w:r>
                      </w:p>
                      <w:p>
                        <w:pPr>
                          <w:keepNext w:val="0"/>
                          <w:keepLines w:val="0"/>
                          <w:pageBreakBefore w:val="0"/>
                          <w:widowControl w:val="0"/>
                          <w:kinsoku/>
                          <w:wordWrap/>
                          <w:overflowPunct/>
                          <w:topLinePunct w:val="0"/>
                          <w:autoSpaceDE/>
                          <w:autoSpaceDN/>
                          <w:bidi w:val="0"/>
                          <w:adjustRightInd/>
                          <w:snapToGrid/>
                          <w:spacing w:line="53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30" w:lineRule="exact"/>
                          <w:ind w:right="0" w:rightChars="0"/>
                          <w:jc w:val="both"/>
                          <w:textAlignment w:val="auto"/>
                          <w:outlineLvl w:val="9"/>
                          <w:rPr>
                            <w:rFonts w:hint="default" w:ascii="黑体" w:hAnsi="黑体" w:eastAsia="黑体" w:cs="黑体"/>
                            <w:b/>
                            <w:bCs w:val="0"/>
                            <w:color w:val="auto"/>
                            <w:kern w:val="0"/>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Arial" w:hAnsi="Arial" w:eastAsia="方正大标宋简体" w:cs="Times New Roman"/>
                            <w:b/>
                            <w:color w:val="auto"/>
                            <w:kern w:val="28"/>
                            <w:sz w:val="32"/>
                            <w:szCs w:val="32"/>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Arial" w:hAnsi="Arial" w:eastAsia="方正大标宋简体" w:cs="Times New Roman"/>
                            <w:b/>
                            <w:color w:val="auto"/>
                            <w:kern w:val="28"/>
                            <w:sz w:val="32"/>
                            <w:szCs w:val="32"/>
                            <w:lang w:val="en-US" w:eastAsia="zh-CN" w:bidi="ar-SA"/>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1"/>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b/>
                            <w:bCs w:val="0"/>
                            <w:color w:val="auto"/>
                            <w:kern w:val="0"/>
                            <w:sz w:val="32"/>
                            <w:szCs w:val="32"/>
                          </w:rPr>
                        </w:pP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tabs>
          <w:tab w:val="left" w:pos="1360"/>
        </w:tabs>
        <w:spacing w:line="240" w:lineRule="auto"/>
        <w:ind w:firstLine="0" w:firstLineChars="0"/>
        <w:jc w:val="center"/>
        <w:outlineLvl w:val="0"/>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sectPr>
          <w:headerReference r:id="rId6" w:type="default"/>
          <w:footerReference r:id="rId7" w:type="default"/>
          <w:type w:val="continuous"/>
          <w:pgSz w:w="11906" w:h="16838"/>
          <w:pgMar w:top="1417" w:right="1134" w:bottom="850" w:left="1134" w:header="851" w:footer="794" w:gutter="0"/>
          <w:pgNumType w:start="4"/>
          <w:cols w:space="0" w:num="1"/>
          <w:rtlGutter w:val="0"/>
          <w:docGrid w:type="lines" w:linePitch="312" w:charSpace="0"/>
        </w:sectPr>
      </w:pPr>
      <w:r>
        <w:rPr>
          <w:rFonts w:hint="eastAsia" w:ascii="方正大黑简体" w:hAnsi="方正大黑简体" w:eastAsia="方正大黑简体" w:cs="方正大黑简体"/>
          <w:bCs/>
          <w:color w:val="000000" w:themeColor="text1"/>
          <w:spacing w:val="-20"/>
          <w:kern w:val="0"/>
          <w:sz w:val="28"/>
          <w:szCs w:val="28"/>
          <w:lang w:val="en-US" w:eastAsia="zh-CN"/>
          <w14:textFill>
            <w14:solidFill>
              <w14:schemeClr w14:val="tx1"/>
            </w14:solidFill>
          </w14:textFill>
        </w:rPr>
        <w:t>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sectPr>
          <w:footerReference r:id="rId8" w:type="default"/>
          <w:type w:val="continuous"/>
          <w:pgSz w:w="11906" w:h="16838"/>
          <w:pgMar w:top="1417" w:right="1134" w:bottom="850" w:left="1134" w:header="851" w:footer="794"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p>
    <w:p>
      <w:pPr>
        <w:rPr>
          <w:rFonts w:hint="eastAsia" w:ascii="楷体" w:hAnsi="楷体" w:eastAsia="楷体" w:cs="楷体"/>
          <w:b w:val="0"/>
          <w:color w:val="000000" w:themeColor="text1"/>
          <w:kern w:val="2"/>
          <w:sz w:val="32"/>
          <w:szCs w:val="32"/>
          <w:highlight w:val="none"/>
          <w:lang w:val="en-US" w:eastAsia="zh-CN" w:bidi="ar-SA"/>
          <w14:textFill>
            <w14:solidFill>
              <w14:schemeClr w14:val="tx1"/>
            </w14:solidFill>
          </w14:textFill>
        </w:rPr>
        <w:sectPr>
          <w:footerReference r:id="rId9" w:type="default"/>
          <w:type w:val="continuous"/>
          <w:pgSz w:w="11906" w:h="16838"/>
          <w:pgMar w:top="1417" w:right="1134" w:bottom="850" w:left="1134" w:header="851" w:footer="794"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方正小标宋简体" w:hAnsi="方正小标宋简体" w:eastAsia="方正小标宋简体" w:cs="方正小标宋简体"/>
          <w:sz w:val="36"/>
          <w:szCs w:val="28"/>
          <w:lang w:eastAsia="zh-CN"/>
        </w:rPr>
      </w:pPr>
      <w:r>
        <w:rPr>
          <w:rFonts w:hint="eastAsia" w:ascii="方正小标宋简体" w:hAnsi="方正小标宋简体" w:eastAsia="方正小标宋简体" w:cs="方正小标宋简体"/>
          <w:sz w:val="36"/>
          <w:szCs w:val="28"/>
          <w:lang w:eastAsia="zh-CN"/>
        </w:rPr>
        <w:t>聚焦色彩新趋势  赋能行业新发展</w:t>
      </w:r>
    </w:p>
    <w:p>
      <w:pPr>
        <w:keepNext w:val="0"/>
        <w:keepLines w:val="0"/>
        <w:pageBreakBefore w:val="0"/>
        <w:widowControl w:val="0"/>
        <w:kinsoku/>
        <w:wordWrap/>
        <w:overflowPunct/>
        <w:topLinePunct w:val="0"/>
        <w:autoSpaceDE/>
        <w:autoSpaceDN/>
        <w:bidi w:val="0"/>
        <w:adjustRightInd/>
        <w:snapToGrid/>
        <w:spacing w:after="157" w:afterLines="50" w:line="480" w:lineRule="exact"/>
        <w:jc w:val="center"/>
        <w:textAlignment w:val="auto"/>
        <w:rPr>
          <w:rFonts w:hint="eastAsia" w:ascii="楷体" w:hAnsi="楷体" w:eastAsia="楷体" w:cs="楷体"/>
          <w:sz w:val="32"/>
          <w:szCs w:val="36"/>
        </w:rPr>
      </w:pPr>
      <w:r>
        <w:rPr>
          <w:rFonts w:hint="eastAsia" w:ascii="楷体" w:hAnsi="楷体" w:eastAsia="楷体" w:cs="楷体"/>
          <w:sz w:val="32"/>
          <w:szCs w:val="36"/>
          <w:lang w:eastAsia="zh-CN"/>
        </w:rPr>
        <w:t>——协会举办2023年色彩流行趋势发布会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“色彩营销”能够快速抓住消费者眼球激活购买欲，合理运用色彩结合设计可有效提高营销效率、增加品牌认知度、树立品牌形象，这就是色彩经济。那么，如何获取最新流行色彩趋势，走在时尚前沿？</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11月12日上午，由宁波市经信局、市科协指导，宁波文具行业协会(中国流行色协会宁波服务站、公共服务平台、品牌指导服务站)主办的2022新零售高峰论坛之2023年色彩流行趋势发布会</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宁波国际会展中心</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2022宁波时尚节暨第26届宁波国际服装节2号展馆时尚会客厅成功举办。</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在做好科学精准疫情防控</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严格控制线下参会人数情况下，</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发布会</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通过腾讯视频会议</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系统</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线上同步</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召开</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，来自京</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沪两地</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的中国流行色协会王振副秘书长等嘉宾、浙江纺织服装职业技术学院师生、所罗服饰等服装企业和康大、创源等文具企业100余人参加。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协会特邀中国流行色协会培训技术总监、一级色彩搭配师王晓静，围绕“1个年度色、4个关键色、2个重点色调”详细解读了2023年色彩流行趋势</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和</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色彩流行趋势</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分析</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预测方法，并通过生动形象案例，结合宁波时尚节暨服装节“海韵潮甬、时尚东方”主题</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分析了流行趋势在新零售中运用</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艺术</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2022新零售高峰论坛之2023年色彩流行趋势发布会深受参会人员好评，凸显了宁波东方滨海时尚之都的独特魅力。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协会将以本次发布会为契机，紧贴产业发展、企业需求和人才期望，搭建好学术交流、咨询服务、技术攻关、转化合作、技能培训和人才培养平台，提升</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文具</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人才色彩文创</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水平，</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增强企业创新能力</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赋能行业高质量发展，为我市建设东方滨海时尚之都贡献力量。</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协会组织制定的 《桌面清洁器》团体标准通过审定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桌面清洁器是近年新兴深受市场欢迎的学生文具和办公文具，但目前没有国家标准和行业标准。为解决标准缺失，规范产品质量管控，促进桌面清洁器持续生产，</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报请市市场监管局同意，</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11月17日，宁波文具行业协会（窗口平台、公共服务平台、品牌指导服务站）在宁波和丰花园酒店召开了《桌面清洁器》团体标准审定会。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市标准化研究院标准研究中心主任胡一俊、宁波工程学院材料化学院副教授杨建平、宁波职业技术学院副教授彭力明、国家文教用品检测中心主任马萍博士、协会副理事长汪勇等相关领导、企业代表、媒体记者等30余人参加会议。协会秘书长俞勇锋主持会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会上，专家组推选了胡一俊任专家组组长，听取了《桌面清洁器》团体标准调研编制汇报，审查了标准文本和编制说明。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经质询和讨论，专家组认为，该团体标准制定程序规范、送审资料齐全，可填补桌面清洁器产品标准规范缺</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失</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，通过标准推广实施可实现市场引领作用，一致同意该标准通过审定。同时，专家组对标准完善工作提出了针对性修改意见。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会上，汪勇表示协会将与标准起草单位一起</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严格按照专家组审定意见和团体标准制定程序，完善标准文本</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修改编制说明书，组织宣贯培训、推广实施，确保制定和推广《桌面清洁器》团体标准目标落实到位。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下步，协会将根据专家组提出的审定意见，及时修订标准报宁波市市场监督管理局备案、发布。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此前，协会已组织制定、推广实施团体标准4个，助力宁波文具产业对标达标质量提升，不断充实健全宁波文具行业标准体系。协会将继续推进团体标准建设，提高产品品质，引领企业发展，促进宁波文具产业高质量发展。</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Lines="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集智众谋 优化产业大脑生态</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157" w:afterLines="50" w:afterAutospacing="0" w:line="480" w:lineRule="exact"/>
        <w:ind w:left="0" w:right="0"/>
        <w:jc w:val="center"/>
        <w:textAlignment w:val="auto"/>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pPr>
      <w:r>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t>——协会召开省文体用品行业产业大脑建设协调会</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11月10日，宁波文具行业协会（公共服务平台、窗口平台）在贝发集团股份有限公司召开浙江省文体用品行业产业大脑建设第四次协调会。产业大脑开发单位宁波易拓智能科技有限公司、贝发集团股份有限公司、宁波康大美术画材集团股份有限公司、宁波创源文化发展股份有限公司等行业龙头企业、易豹网络科技有限公司等产业链企业代表和协会秘书处人员共10余人参加会议。协会秘书长俞勇锋主持会议。</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会上，宁波易拓智能科技有限公司总经理徐华军系统解读了产业大脑建设定位、主要功能、建设进度和测试版基本界面，与会人员围绕产业基础、企业需求、信息化痛点等进行了热烈讨论。会议研讨提出了兼顾大型企业和中小企业数字化潜在需求，统一入口、数据集成、查询简便、操作简单和充实健全供应链等开发建议，具有很强的针对性和可操作性，深受开发单位好评。</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省文体用品行业产业大脑协同推进的建设模式，</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是</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边谋划、边推进，边总结、边完善，通过加工政府、企业、行业等数据，提炼生成数字的、可重复使用的工艺技术、运营管理、行业知识与模型等组件，汇聚形成的知识库和能力中心，针对不同应用场景运用数字技术和网络构建个性化解决方案。</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会议期间，宁波文具行业协会与宁波易拓智能科技有限公司签订了产业大脑推广应用合作协议，下一步双方将继续合作推进文体用品产业大脑开发完善、推广应用工作，提升文具产业数字化建设水平、促进文具行业高质量发展。</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lang w:val="en-US" w:eastAsia="zh-CN"/>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协会将进一步推动形成功能体系层次丰富、赋能能力“应有尽有”“通用和特色兼备”的产业大脑生态，助力企业</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数字化建设、</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政府精准服务。</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Lines="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协会携同企业共同履行全国文标委委员职责</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157" w:afterLines="50" w:afterAutospacing="0" w:line="480" w:lineRule="exact"/>
        <w:ind w:left="0" w:right="0"/>
        <w:jc w:val="center"/>
        <w:textAlignment w:val="auto"/>
        <w:rPr>
          <w:rFonts w:hint="default" w:ascii="方正小标宋简体" w:hAnsi="方正小标宋简体" w:eastAsia="方正小标宋简体" w:cs="方正小标宋简体"/>
          <w:b w:val="0"/>
          <w:bCs/>
          <w:color w:val="000000" w:themeColor="text1"/>
          <w:sz w:val="36"/>
          <w:szCs w:val="36"/>
          <w:shd w:val="clear" w:fill="FFFFFF"/>
          <w:lang w:eastAsia="zh-CN"/>
          <w14:textFill>
            <w14:solidFill>
              <w14:schemeClr w14:val="tx1"/>
            </w14:solidFill>
          </w14:textFill>
        </w:rPr>
      </w:pPr>
      <w:r>
        <w:rPr>
          <w:rFonts w:hint="default" w:ascii="方正小标宋简体" w:hAnsi="方正小标宋简体" w:eastAsia="方正小标宋简体" w:cs="方正小标宋简体"/>
          <w:b w:val="0"/>
          <w:bCs/>
          <w:color w:val="000000" w:themeColor="text1"/>
          <w:sz w:val="36"/>
          <w:szCs w:val="36"/>
          <w:shd w:val="clear" w:fill="FFFFFF"/>
          <w:lang w:eastAsia="zh-CN"/>
          <w14:textFill>
            <w14:solidFill>
              <w14:schemeClr w14:val="tx1"/>
            </w14:solidFill>
          </w14:textFill>
        </w:rPr>
        <w:t>助力</w:t>
      </w: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宁波文具产业</w:t>
      </w:r>
      <w:r>
        <w:rPr>
          <w:rFonts w:hint="default" w:ascii="方正小标宋简体" w:hAnsi="方正小标宋简体" w:eastAsia="方正小标宋简体" w:cs="方正小标宋简体"/>
          <w:b w:val="0"/>
          <w:bCs/>
          <w:color w:val="000000" w:themeColor="text1"/>
          <w:sz w:val="36"/>
          <w:szCs w:val="36"/>
          <w:shd w:val="clear" w:fill="FFFFFF"/>
          <w:lang w:eastAsia="zh-CN"/>
          <w14:textFill>
            <w14:solidFill>
              <w14:schemeClr w14:val="tx1"/>
            </w14:solidFill>
          </w14:textFill>
        </w:rPr>
        <w:t>高</w:t>
      </w: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质量</w:t>
      </w:r>
      <w:r>
        <w:rPr>
          <w:rFonts w:hint="default" w:ascii="方正小标宋简体" w:hAnsi="方正小标宋简体" w:eastAsia="方正小标宋简体" w:cs="方正小标宋简体"/>
          <w:b w:val="0"/>
          <w:bCs/>
          <w:color w:val="000000" w:themeColor="text1"/>
          <w:sz w:val="36"/>
          <w:szCs w:val="36"/>
          <w:shd w:val="clear" w:fill="FFFFFF"/>
          <w:lang w:eastAsia="zh-CN"/>
          <w14:textFill>
            <w14:solidFill>
              <w14:schemeClr w14:val="tx1"/>
            </w14:solidFill>
          </w14:textFill>
        </w:rPr>
        <w:t>发展</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质量是品牌的基础，质量是素质的体现，质量是市场的保证。而标准是质量的保障，标准水平又决定了产品质量等级。面对快速发展的小文具大产业，现有的标准已经满足不了发展需要。出台和完善国家标准和行业标准是文具产业发展需要，是企业对标达标质量提升需要，更是消费者</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追求美好生活</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需要。</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根据《全国专业标准化技术委员会管理办法》要求，结合全国文具运动器材标准化技术委员会文具分标委工作日程安排，11月24日—25日对《美术用品中初级芳香胺的测定方法》等十六项国家标准、行业标准，通过线上线下相结合的形式，召开了审查会议。</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会议紧凑、认真、有序、高效。宁波文具行业协会（公共服务平台、窗口平台、品牌指导服务站）副理事长汪勇作为全国文具运动器材标准化技术委员会委员，携同得力、贝发、广博、康大、兴伟、三A、杰丽斯等企业的全国文标委委员，共同履行全国文标委委员职责，围绕每个标准的制定过程、编制说明、标准文本，本着认真、负责的态度，纷纷发表意见，并经过全体委员们的反复讨论认证，最终按时审查</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通过全部</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十六</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个</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标准，</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助力</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宁波文具产业乃至全国文教产业</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高</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质量</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发展</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sectPr>
          <w:footerReference r:id="rId10" w:type="default"/>
          <w:pgSz w:w="11906" w:h="16838"/>
          <w:pgMar w:top="1417" w:right="1134" w:bottom="850" w:left="1134" w:header="851" w:footer="794" w:gutter="0"/>
          <w:pgNumType w:fmt="decimal" w:start="1"/>
          <w:cols w:space="0" w:num="1"/>
          <w:rtlGutter w:val="0"/>
          <w:docGrid w:type="lines" w:linePitch="312" w:charSpace="0"/>
        </w:sect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喜讯连连！近期文具企业获奖汇总</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近日，宁波文具行业协会理事长单位、名誉理事长单位、副理事长单位、会员企业喜事不断，荣获、入围多项国家、省、市大奖、培育名单，彰显了宁波文具优秀企业的勃勃生机! 详见下表：</w:t>
      </w:r>
    </w:p>
    <w:p>
      <w:pPr>
        <w:pStyle w:val="2"/>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p>
    <w:p>
      <w:pPr>
        <w:pStyle w:val="2"/>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p>
    <w:tbl>
      <w:tblPr>
        <w:tblStyle w:val="1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3356"/>
        <w:gridCol w:w="957"/>
        <w:gridCol w:w="2137"/>
        <w:gridCol w:w="1331"/>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88"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序号</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奖项</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级别</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企业名称</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获奖内容</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4"/>
                <w:szCs w:val="24"/>
                <w:highlight w:val="none"/>
                <w:lang w:val="en-US" w:eastAsia="zh-CN" w:bidi="ar-SA"/>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2022年全国供应链创新与应用示范企业</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贝发集团股份有限公司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lang w:val="en-US" w:eastAsia="zh-CN"/>
              </w:rPr>
            </w:pPr>
            <w:r>
              <w:rPr>
                <w:rFonts w:hint="eastAsia"/>
                <w:lang w:val="en-US" w:eastAsia="zh-CN"/>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商务部等8单位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2</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国家知识产权示范企业</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（通过复核）</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贝发集团股份有限公司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国家知识产权局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3</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国家知识产权示范企业</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（通过复核）</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得力集团有限公司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国家知识产权局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4</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国家知识产权优势企业</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（通过复核）</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宁波康大美术画材集团股份有限公司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国家知识产权局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5</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2022年度宁波市级绿色工厂</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贝发集团股份有限公司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宁波市经济和信息化局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6</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2022 CSID首届中国文化办公用品创新设计大赛--企业/社会组--至尊大奖</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得力集团有限公司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Atlas二代喷墨机</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中国工业设计协会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7</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2022 CSID首届中国文化办公用品创新设计大赛--企业/社会组--（办公用品类）金奖</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得力集团有限公司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桌面白板系列</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中国工业设计协会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8</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2022 CSID首届中国文化办公用品创新设计大赛--企业/社会组--（纸品本册类）银奖</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得力集团有限公司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颐和园系列文具</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中国工业设计协会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9</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2022 CSID首届中国文化办公用品创新设计大赛--企业/社会组--（学生文具类）铜奖</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得力集团有限公司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学生文具创新设计《中国航天》</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中国工业设计协会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10</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2022 CSID首届中国文化办公用品创新设计大赛--企业/社会组--（办公用品类）铜奖</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宁波优和办公文具有限公司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收纳台签</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中国工业设计协会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11</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入围第七批制造业单项冠军企业培育遴选名单</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得力集团有限公司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fldChar w:fldCharType="begin"/>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instrText xml:space="preserve"> HYPERLINK "http://www.baidu.com/link?url=GStw-JeKTVncQQOBmtRbkHyADaPhIOGsV7ZbarZpYTk7RIHAkCkm8YRbrwcL4Ty9" \t "https://www.baidu.com/_blank" </w:instrTex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fldChar w:fldCharType="separate"/>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中华人民共和国工业和信息化部</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12</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通过第四批制造业单项冠军产品复核</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国家级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广博集团股份有限公司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纸品文具产品</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fldChar w:fldCharType="begin"/>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instrText xml:space="preserve"> HYPERLINK "http://www.baidu.com/link?url=GStw-JeKTVncQQOBmtRbkHyADaPhIOGsV7ZbarZpYTk7RIHAkCkm8YRbrwcL4Ty9" \t "https://www.baidu.com/_blank" </w:instrTex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fldChar w:fldCharType="separate"/>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中华人民共和国工业和信息化部</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13</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浙江省“无废工厂”称号</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浙江省级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贝发集团股份有限公司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浙江省文化和旅游厅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14</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第三批“雄鹰行动”培育企业</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浙江省级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广博控股集团有限公司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浙江省工业转型升级领导小组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15</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“两业融合”试点企业</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浙江省级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贝发集团股份有限公司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16</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绿色工厂、市级绿色园区名单（第三批）</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宁波市级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贝发集团股份有限公司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宁波市经济和信息化局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17</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绿色工厂、市级绿色园区名单（第三批）</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宁波市级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方正书宋_GBK" w:eastAsia="仿宋_GB2312" w:cs="方正书宋_GBK"/>
                <w:color w:val="000000"/>
                <w:kern w:val="0"/>
                <w:sz w:val="24"/>
                <w:szCs w:val="22"/>
                <w:lang w:bidi="ar"/>
              </w:rPr>
              <w:t>宁波兴伟刀具科技有限公司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宁波市经济和信息化局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18</w:t>
            </w:r>
          </w:p>
        </w:tc>
        <w:tc>
          <w:tcPr>
            <w:tcW w:w="3356"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“绿色直播间”建设培育名单</w:t>
            </w:r>
          </w:p>
        </w:tc>
        <w:tc>
          <w:tcPr>
            <w:tcW w:w="95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宁波市级</w:t>
            </w:r>
          </w:p>
        </w:tc>
        <w:tc>
          <w:tcPr>
            <w:tcW w:w="2137"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广博文具商贸有限公司</w:t>
            </w:r>
          </w:p>
        </w:tc>
        <w:tc>
          <w:tcPr>
            <w:tcW w:w="133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Kinbor抖音旗舰店</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宁波市市场监管局</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leftChars="0" w:firstLine="500" w:firstLineChars="200"/>
        <w:jc w:val="center"/>
        <w:textAlignment w:val="auto"/>
        <w:rPr>
          <w:rFonts w:eastAsia="仿宋_GB2312"/>
          <w:color w:val="000000" w:themeColor="text1"/>
          <w:sz w:val="24"/>
          <w:highlight w:val="none"/>
          <w14:textFill>
            <w14:solidFill>
              <w14:schemeClr w14:val="tx1"/>
            </w14:solidFill>
          </w14:textFill>
        </w:rPr>
      </w:pPr>
      <w:r>
        <w:rPr>
          <w:rFonts w:hint="eastAsia"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（注：由于统计尚未结束，可能有遗漏，敬请谅解！）</w:t>
      </w:r>
    </w:p>
    <w:p>
      <w:pP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br w:type="page"/>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党</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建</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引</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领</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Lines="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我学二十大 建功新征程</w:t>
      </w:r>
    </w:p>
    <w:p>
      <w:pPr>
        <w:pStyle w:val="5"/>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exact"/>
        <w:ind w:left="0" w:right="0"/>
        <w:jc w:val="center"/>
        <w:textAlignment w:val="auto"/>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pPr>
      <w:r>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t>——宁波文具行业党支部开展主题党课暨党组织生活会</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根据上级党委要求，为推动党的二十大精神一贯到底、落细落实，11月16日，宁波文具行业协会党支部（和丰联合第一党支部）开展“我学二十大·建功新征程”党课暨党组织生活会。党支部书记、协会秘书长俞勇锋主持会议。</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为发挥好“学习强国”平台的作用，帮助党员养成自主学习成长习惯，支部组织全体党员交流了“学习强国”的学习方法与使用体会，并要求每位党员坚持“学习强国”平台常态化学习。</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俞勇锋书记通过“以小见大、见微知著”的新型党性教育模式，围绕党的二十大报告，结合宁波文具产业数字化转型和高质量发展，为大家上了一节特色微党课，受到了与会党员好评。</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围绕“我学二十大·建功新征程”的主题，支部召开了2022年度党组织生活会，通过二十大报告学习、结合自身工作实际，每位党员依次交流了思考体会。剖析了在忙碌的工作节奏中学习自觉性不强、党员角色意识较弱、党建工作不亮等不足，敢于揭短亮丑，深挖思想根源。党员之间互提意见、共找差距,提出了改进提高计划，敢于坚持原则，勇于指出问题，真诚帮助提高，真正过了一次严格的党内政治生活，经受了一次党性锤炼和思想洗礼，达到了支部组织生活会目的。</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default" w:ascii="仿宋_GB2312" w:hAnsi="仿宋_GB2312" w:eastAsia="仿宋_GB2312" w:cs="仿宋_GB2312"/>
          <w:color w:val="auto"/>
          <w:kern w:val="2"/>
          <w:sz w:val="24"/>
          <w:szCs w:val="24"/>
          <w:highlight w:val="none"/>
          <w:lang w:val="en-US" w:eastAsia="zh-CN" w:bidi="ar-SA"/>
        </w:rPr>
        <w:sectPr>
          <w:type w:val="continuous"/>
          <w:pgSz w:w="11906" w:h="16838"/>
          <w:pgMar w:top="1417" w:right="1134" w:bottom="850" w:left="1134" w:header="851" w:footer="794" w:gutter="0"/>
          <w:pgNumType w:fmt="decimal"/>
          <w:cols w:space="425" w:num="1"/>
          <w:rtlGutter w:val="0"/>
          <w:docGrid w:type="lines" w:linePitch="312" w:charSpace="0"/>
        </w:sectPr>
      </w:pPr>
      <w:r>
        <w:rPr>
          <w:rFonts w:hint="eastAsia" w:ascii="仿宋_GB2312" w:hAnsi="仿宋_GB2312" w:eastAsia="仿宋_GB2312" w:cs="仿宋_GB2312"/>
          <w:color w:val="auto"/>
          <w:kern w:val="2"/>
          <w:sz w:val="24"/>
          <w:szCs w:val="24"/>
          <w:highlight w:val="none"/>
          <w:lang w:val="en-US" w:eastAsia="zh-CN" w:bidi="ar-SA"/>
        </w:rPr>
        <w:t>最后，俞勇锋希望全体党员以这次专题组织生活会为新的起点，学深学透党的二十大重要精神，在本职岗位上努力建功立业,为宁波在高质量发展中加快建设现代化滨海大都市作出最大努力！</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政 策 提 示</w:t>
      </w:r>
    </w:p>
    <w:p>
      <w:pPr>
        <w:keepNext w:val="0"/>
        <w:keepLines w:val="0"/>
        <w:pageBreakBefore w:val="0"/>
        <w:widowControl/>
        <w:shd w:val="clear" w:color="auto" w:fill="FFFFFF"/>
        <w:tabs>
          <w:tab w:val="left" w:pos="720"/>
        </w:tabs>
        <w:kinsoku/>
        <w:wordWrap/>
        <w:overflowPunct/>
        <w:topLinePunct w:val="0"/>
        <w:autoSpaceDE/>
        <w:autoSpaceDN/>
        <w:bidi w:val="0"/>
        <w:adjustRightInd/>
        <w:snapToGrid/>
        <w:spacing w:before="157" w:beforeLines="50" w:after="157" w:afterLines="50"/>
        <w:jc w:val="center"/>
        <w:textAlignment w:val="auto"/>
        <w:outlineLvl w:val="0"/>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t>政府全力助力企业高质量发展</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为鼓励和扶持企业</w:t>
      </w:r>
      <w:r>
        <w:rPr>
          <w:rFonts w:hint="default" w:ascii="仿宋_GB2312" w:hAnsi="仿宋_GB2312" w:eastAsia="仿宋_GB2312" w:cs="仿宋_GB2312"/>
          <w:color w:val="auto"/>
          <w:sz w:val="24"/>
          <w:szCs w:val="24"/>
          <w:highlight w:val="none"/>
          <w:lang w:val="en-US" w:eastAsia="zh-CN"/>
        </w:rPr>
        <w:t>智能发展、</w:t>
      </w:r>
      <w:r>
        <w:rPr>
          <w:rFonts w:hint="eastAsia" w:ascii="仿宋_GB2312" w:hAnsi="仿宋_GB2312" w:eastAsia="仿宋_GB2312" w:cs="仿宋_GB2312"/>
          <w:color w:val="auto"/>
          <w:sz w:val="24"/>
          <w:szCs w:val="24"/>
          <w:highlight w:val="none"/>
          <w:lang w:val="en-US" w:eastAsia="zh-CN"/>
        </w:rPr>
        <w:t>创新</w:t>
      </w:r>
      <w:r>
        <w:rPr>
          <w:rFonts w:hint="default" w:ascii="仿宋_GB2312" w:hAnsi="仿宋_GB2312" w:eastAsia="仿宋_GB2312" w:cs="仿宋_GB2312"/>
          <w:color w:val="auto"/>
          <w:sz w:val="24"/>
          <w:szCs w:val="24"/>
          <w:highlight w:val="none"/>
          <w:lang w:val="en-US" w:eastAsia="zh-CN"/>
        </w:rPr>
        <w:t>发展</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品牌发展、协同发展、绿色发展</w:t>
      </w:r>
      <w:r>
        <w:rPr>
          <w:rFonts w:hint="default" w:ascii="仿宋_GB2312" w:hAnsi="仿宋_GB2312" w:eastAsia="仿宋_GB2312" w:cs="仿宋_GB2312"/>
          <w:color w:val="auto"/>
          <w:sz w:val="24"/>
          <w:szCs w:val="24"/>
          <w:highlight w:val="none"/>
          <w:lang w:eastAsia="zh-CN"/>
        </w:rPr>
        <w:t>和</w:t>
      </w:r>
      <w:r>
        <w:rPr>
          <w:rFonts w:hint="default" w:ascii="仿宋_GB2312" w:hAnsi="仿宋_GB2312" w:eastAsia="仿宋_GB2312" w:cs="仿宋_GB2312"/>
          <w:color w:val="auto"/>
          <w:sz w:val="24"/>
          <w:szCs w:val="24"/>
          <w:highlight w:val="none"/>
          <w:lang w:val="en-US" w:eastAsia="zh-CN"/>
        </w:rPr>
        <w:t>稳健发展</w:t>
      </w:r>
      <w:r>
        <w:rPr>
          <w:rFonts w:hint="eastAsia" w:ascii="仿宋_GB2312" w:hAnsi="仿宋_GB2312" w:eastAsia="仿宋_GB2312" w:cs="仿宋_GB2312"/>
          <w:color w:val="auto"/>
          <w:sz w:val="24"/>
          <w:szCs w:val="24"/>
          <w:highlight w:val="none"/>
          <w:lang w:val="en-US" w:eastAsia="zh-CN"/>
        </w:rPr>
        <w:t>，鼓励企业开展专业市场配载和产业链、供应链、生态链建设，促进产业转型升级，助</w:t>
      </w:r>
      <w:r>
        <w:rPr>
          <w:rFonts w:hint="default" w:ascii="仿宋_GB2312" w:hAnsi="仿宋_GB2312" w:eastAsia="仿宋_GB2312" w:cs="仿宋_GB2312"/>
          <w:color w:val="auto"/>
          <w:sz w:val="24"/>
          <w:szCs w:val="24"/>
          <w:highlight w:val="none"/>
          <w:lang w:val="en-US" w:eastAsia="zh-CN"/>
        </w:rPr>
        <w:t>推社会</w:t>
      </w:r>
      <w:r>
        <w:rPr>
          <w:rFonts w:hint="eastAsia" w:ascii="仿宋_GB2312" w:hAnsi="仿宋_GB2312" w:eastAsia="仿宋_GB2312" w:cs="仿宋_GB2312"/>
          <w:color w:val="auto"/>
          <w:sz w:val="24"/>
          <w:szCs w:val="24"/>
          <w:highlight w:val="none"/>
          <w:lang w:val="en-US" w:eastAsia="zh-CN"/>
        </w:rPr>
        <w:t>经济高质量发展，政府相继出台了</w:t>
      </w:r>
      <w:r>
        <w:rPr>
          <w:rFonts w:hint="default" w:ascii="仿宋_GB2312" w:hAnsi="仿宋_GB2312" w:eastAsia="仿宋_GB2312" w:cs="仿宋_GB2312"/>
          <w:color w:val="auto"/>
          <w:sz w:val="24"/>
          <w:szCs w:val="24"/>
          <w:highlight w:val="none"/>
          <w:lang w:val="en-US" w:eastAsia="zh-CN"/>
        </w:rPr>
        <w:t>一系列</w:t>
      </w:r>
      <w:r>
        <w:rPr>
          <w:rFonts w:hint="eastAsia" w:ascii="仿宋_GB2312" w:hAnsi="仿宋_GB2312" w:eastAsia="仿宋_GB2312" w:cs="仿宋_GB2312"/>
          <w:color w:val="auto"/>
          <w:sz w:val="24"/>
          <w:szCs w:val="24"/>
          <w:highlight w:val="none"/>
          <w:lang w:val="en-US" w:eastAsia="zh-CN"/>
        </w:rPr>
        <w:t>政策。协会为</w:t>
      </w:r>
      <w:r>
        <w:rPr>
          <w:rFonts w:hint="default" w:ascii="仿宋_GB2312" w:hAnsi="仿宋_GB2312" w:eastAsia="仿宋_GB2312" w:cs="仿宋_GB2312"/>
          <w:color w:val="auto"/>
          <w:sz w:val="24"/>
          <w:szCs w:val="24"/>
          <w:highlight w:val="none"/>
          <w:lang w:val="en-US" w:eastAsia="zh-CN"/>
        </w:rPr>
        <w:t>帮助</w:t>
      </w:r>
      <w:r>
        <w:rPr>
          <w:rFonts w:hint="eastAsia" w:ascii="仿宋_GB2312" w:hAnsi="仿宋_GB2312" w:eastAsia="仿宋_GB2312" w:cs="仿宋_GB2312"/>
          <w:color w:val="auto"/>
          <w:sz w:val="24"/>
          <w:szCs w:val="24"/>
          <w:highlight w:val="none"/>
          <w:lang w:val="en-US" w:eastAsia="zh-CN"/>
        </w:rPr>
        <w:t>企业查找、用足、用好政策，在</w:t>
      </w:r>
      <w:r>
        <w:rPr>
          <w:rFonts w:hint="default" w:ascii="仿宋_GB2312" w:hAnsi="仿宋_GB2312" w:eastAsia="仿宋_GB2312" w:cs="仿宋_GB2312"/>
          <w:color w:val="auto"/>
          <w:sz w:val="24"/>
          <w:szCs w:val="24"/>
          <w:highlight w:val="none"/>
          <w:lang w:val="en-US" w:eastAsia="zh-CN"/>
        </w:rPr>
        <w:t>历</w:t>
      </w:r>
      <w:r>
        <w:rPr>
          <w:rFonts w:hint="eastAsia" w:ascii="仿宋_GB2312" w:hAnsi="仿宋_GB2312" w:eastAsia="仿宋_GB2312" w:cs="仿宋_GB2312"/>
          <w:color w:val="auto"/>
          <w:sz w:val="24"/>
          <w:szCs w:val="24"/>
          <w:highlight w:val="none"/>
          <w:lang w:val="en-US" w:eastAsia="zh-CN"/>
        </w:rPr>
        <w:t>期简报中</w:t>
      </w:r>
      <w:r>
        <w:rPr>
          <w:rFonts w:hint="default" w:ascii="仿宋_GB2312" w:hAnsi="仿宋_GB2312" w:eastAsia="仿宋_GB2312" w:cs="仿宋_GB2312"/>
          <w:color w:val="auto"/>
          <w:sz w:val="24"/>
          <w:szCs w:val="24"/>
          <w:highlight w:val="none"/>
          <w:lang w:val="en-US" w:eastAsia="zh-CN"/>
        </w:rPr>
        <w:t>已</w:t>
      </w:r>
      <w:r>
        <w:rPr>
          <w:rFonts w:hint="eastAsia" w:ascii="仿宋_GB2312" w:hAnsi="仿宋_GB2312" w:eastAsia="仿宋_GB2312" w:cs="仿宋_GB2312"/>
          <w:color w:val="auto"/>
          <w:sz w:val="24"/>
          <w:szCs w:val="24"/>
          <w:highlight w:val="none"/>
          <w:lang w:val="en-US" w:eastAsia="zh-CN"/>
        </w:rPr>
        <w:t>刊登了政策导向、政策提示、政策解读193项。</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color w:val="auto"/>
          <w:sz w:val="24"/>
          <w:szCs w:val="24"/>
          <w:highlight w:val="yellow"/>
          <w:lang w:val="en-US" w:eastAsia="zh-CN"/>
        </w:rPr>
      </w:pPr>
      <w:r>
        <w:rPr>
          <w:rFonts w:hint="eastAsia" w:ascii="仿宋_GB2312" w:hAnsi="仿宋_GB2312" w:eastAsia="仿宋_GB2312" w:cs="仿宋_GB2312"/>
          <w:color w:val="auto"/>
          <w:sz w:val="24"/>
          <w:szCs w:val="24"/>
          <w:highlight w:val="none"/>
          <w:lang w:val="en-US" w:eastAsia="zh-CN"/>
        </w:rPr>
        <w:t>本期简报</w:t>
      </w:r>
      <w:r>
        <w:rPr>
          <w:rFonts w:hint="default" w:ascii="仿宋_GB2312" w:hAnsi="仿宋_GB2312" w:eastAsia="仿宋_GB2312" w:cs="仿宋_GB2312"/>
          <w:color w:val="auto"/>
          <w:sz w:val="24"/>
          <w:szCs w:val="24"/>
          <w:highlight w:val="none"/>
          <w:lang w:val="en-US" w:eastAsia="zh-CN"/>
        </w:rPr>
        <w:t>又</w:t>
      </w:r>
      <w:r>
        <w:rPr>
          <w:rFonts w:hint="eastAsia" w:ascii="仿宋_GB2312" w:hAnsi="仿宋_GB2312" w:eastAsia="仿宋_GB2312" w:cs="仿宋_GB2312"/>
          <w:color w:val="auto"/>
          <w:sz w:val="24"/>
          <w:szCs w:val="24"/>
          <w:highlight w:val="none"/>
          <w:lang w:val="en-US" w:eastAsia="zh-CN"/>
        </w:rPr>
        <w:t>整理</w:t>
      </w:r>
      <w:r>
        <w:rPr>
          <w:rFonts w:hint="default" w:ascii="仿宋_GB2312" w:hAnsi="仿宋_GB2312" w:eastAsia="仿宋_GB2312" w:cs="仿宋_GB2312"/>
          <w:color w:val="auto"/>
          <w:sz w:val="24"/>
          <w:szCs w:val="24"/>
          <w:highlight w:val="none"/>
          <w:lang w:val="en-US" w:eastAsia="zh-CN"/>
        </w:rPr>
        <w:t>增加了</w:t>
      </w:r>
      <w:r>
        <w:rPr>
          <w:rFonts w:hint="eastAsia" w:ascii="仿宋_GB2312" w:hAnsi="仿宋_GB2312" w:eastAsia="仿宋_GB2312" w:cs="仿宋_GB2312"/>
          <w:color w:val="auto"/>
          <w:sz w:val="24"/>
          <w:szCs w:val="24"/>
          <w:highlight w:val="none"/>
          <w:lang w:val="en-US" w:eastAsia="zh-CN"/>
        </w:rPr>
        <w:t>部分政策提示，详见协会网站（www.cnnbsa.com）政策法规栏及微信公众号等：</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【申报通知】关于组织企业参加2022宁波品牌“双评选活动”的通知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积极做好企业品牌创建和宣传推广工作，着力挖掘企业品牌价值，宁波文具行业协会现组织企业参加2022宁波品牌“双评选活动”。报名时间：2022年11月8日至2023年1月10日。请有意向参赛的企业向协会报名，协会向品牌双评选活动组委会推荐报名。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default"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default"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http://www.cnnbsa.com/index.php?m=content&amp;c=index&amp;a=show&amp;catid=10&amp;id=23351</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【最新政策】关于印发《关于工业冲刺四季度勇夺“开门红”和稳产提质的若干意见》的通知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全力推进工业企业稳生产、稳订单、提质效，奋力冲刺四季度，勇夺“开门红”,市制造业高质量发展领导小组、市经信局、市财政局对企业开展各项补贴政策，请符合条件的企业积极联系协会秘书处了解政策争取补贴。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textAlignment w:val="auto"/>
        <w:rPr>
          <w:rFonts w:hint="eastAsia" w:ascii="仿宋_GB2312" w:hAnsi="仿宋_GB2312" w:eastAsia="仿宋_GB2312" w:cs="仿宋_GB2312"/>
          <w:b w:val="0"/>
          <w:bCs w:val="0"/>
          <w:color w:val="0000FF"/>
          <w:sz w:val="24"/>
          <w:szCs w:val="24"/>
          <w:highlight w:val="yellow"/>
          <w:u w:val="single"/>
          <w:lang w:val="en-US" w:eastAsia="zh-CN"/>
        </w:rPr>
      </w:pPr>
      <w:r>
        <w:rPr>
          <w:rFonts w:hint="default" w:ascii="仿宋_GB2312" w:hAnsi="仿宋_GB2312" w:eastAsia="仿宋_GB2312" w:cs="仿宋_GB2312"/>
          <w:b w:val="0"/>
          <w:bCs w:val="0"/>
          <w:color w:val="0000FF"/>
          <w:kern w:val="2"/>
          <w:sz w:val="24"/>
          <w:szCs w:val="24"/>
          <w:highlight w:val="yellow"/>
          <w:u w:val="single"/>
          <w:lang w:val="en-US" w:eastAsia="zh-CN" w:bidi="ar-SA"/>
        </w:rPr>
        <w:t>https://xszcy.87188718.com/FourFlat/WebPolicyCloud/PrintWindow.aspx?id=242496</w:t>
      </w:r>
      <w:r>
        <w:rPr>
          <w:rFonts w:hint="eastAsia" w:ascii="仿宋_GB2312" w:hAnsi="仿宋_GB2312" w:eastAsia="仿宋_GB2312" w:cs="仿宋_GB2312"/>
          <w:b w:val="0"/>
          <w:bCs w:val="0"/>
          <w:color w:val="0000FF"/>
          <w:sz w:val="24"/>
          <w:szCs w:val="24"/>
          <w:highlight w:val="yellow"/>
          <w:u w:val="single"/>
          <w:lang w:val="en-US" w:eastAsia="zh-CN"/>
        </w:rPr>
        <w:t>（请小陈哥放官网）</w:t>
      </w:r>
    </w:p>
    <w:p>
      <w:pPr>
        <w:pStyle w:val="2"/>
        <w:ind w:left="0" w:leftChars="0" w:firstLine="0" w:firstLineChars="0"/>
        <w:rPr>
          <w:rFonts w:hint="default" w:ascii="仿宋_GB2312" w:hAnsi="仿宋_GB2312" w:eastAsia="仿宋_GB2312" w:cs="仿宋_GB2312"/>
          <w:b w:val="0"/>
          <w:bCs w:val="0"/>
          <w:color w:val="0000FF"/>
          <w:kern w:val="2"/>
          <w:sz w:val="24"/>
          <w:szCs w:val="24"/>
          <w:highlight w:val="yellow"/>
          <w:u w:val="single"/>
          <w:lang w:val="en-US" w:eastAsia="zh-CN" w:bidi="ar-SA"/>
        </w:rPr>
      </w:pPr>
      <w:bookmarkStart w:id="0" w:name="_GoBack"/>
      <w:bookmarkEnd w:id="0"/>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【申报通知】宁波市科学技术局 关于开展2023年度高新技术企业预申报工作的通知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为加快培育高新技术企业，及早掌握目标企业现状，有效提升申报质量，市科技局拟组织开展2023年度高新技术企业预申报工作。预申报期限为2022年11月28日至2023年1月16日</w:t>
      </w: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。通知详见：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textAlignment w:val="auto"/>
        <w:rPr>
          <w:rFonts w:hint="eastAsia" w:ascii="仿宋_GB2312" w:hAnsi="仿宋_GB2312" w:eastAsia="仿宋_GB2312" w:cs="仿宋_GB2312"/>
          <w:b w:val="0"/>
          <w:bCs w:val="0"/>
          <w:color w:val="0000FF"/>
          <w:sz w:val="24"/>
          <w:szCs w:val="24"/>
          <w:highlight w:val="yellow"/>
          <w:u w:val="single"/>
          <w:lang w:val="en-US" w:eastAsia="zh-CN"/>
        </w:rPr>
      </w:pPr>
      <w:r>
        <w:rPr>
          <w:rFonts w:hint="eastAsia" w:ascii="仿宋_GB2312" w:hAnsi="仿宋_GB2312" w:eastAsia="仿宋_GB2312" w:cs="仿宋_GB2312"/>
          <w:b w:val="0"/>
          <w:bCs w:val="0"/>
          <w:color w:val="0000FF"/>
          <w:sz w:val="24"/>
          <w:szCs w:val="24"/>
          <w:highlight w:val="yellow"/>
          <w:u w:val="single"/>
          <w:lang w:val="en-US" w:eastAsia="zh-CN"/>
        </w:rPr>
        <w:t>http://kjj.ningbo.gov.cn/art/2022/11/28/art_1229589477_58957810.html（请小陈哥放官网）</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00" w:lineRule="exact"/>
        <w:ind w:left="0" w:leftChars="0"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【申报通知】关于开展2022年度宁波市青年科技创新领军人才项目申报工作的通知</w:t>
      </w:r>
    </w:p>
    <w:p>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为有序推进青年科技人才队伍建设，宁波市科学技术局、宁波市财政局现开展青年科技创新领军人才项目申报，申请人是未满40周岁具有副高及以上职称的项目负责人，符合在我市企事业单位中围绕基础研究、应用研究开展项目等条件的可以申报。“宁波科技大脑”官网（https://stbrain.kjj.ningbo.gov.cn/）申报时间为10月28日9:00至12月30日17:30。详见：</w:t>
      </w:r>
    </w:p>
    <w:p>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strike w:val="0"/>
          <w:dstrike w:val="0"/>
          <w:color w:val="auto"/>
          <w:sz w:val="24"/>
          <w:szCs w:val="24"/>
          <w:highlight w:val="none"/>
          <w:u w:val="single"/>
          <w:lang w:val="en-US" w:eastAsia="zh-CN"/>
        </w:rPr>
      </w:pPr>
      <w:r>
        <w:rPr>
          <w:rFonts w:hint="eastAsia" w:ascii="仿宋_GB2312" w:hAnsi="仿宋_GB2312" w:eastAsia="仿宋_GB2312" w:cs="仿宋_GB2312"/>
          <w:b w:val="0"/>
          <w:bCs w:val="0"/>
          <w:strike w:val="0"/>
          <w:dstrike w:val="0"/>
          <w:color w:val="auto"/>
          <w:sz w:val="24"/>
          <w:szCs w:val="24"/>
          <w:highlight w:val="none"/>
          <w:u w:val="single"/>
          <w:lang w:val="en-US" w:eastAsia="zh-CN"/>
        </w:rPr>
        <w:fldChar w:fldCharType="begin"/>
      </w:r>
      <w:r>
        <w:rPr>
          <w:rFonts w:hint="eastAsia" w:ascii="仿宋_GB2312" w:hAnsi="仿宋_GB2312" w:eastAsia="仿宋_GB2312" w:cs="仿宋_GB2312"/>
          <w:b w:val="0"/>
          <w:bCs w:val="0"/>
          <w:strike w:val="0"/>
          <w:dstrike w:val="0"/>
          <w:color w:val="auto"/>
          <w:sz w:val="24"/>
          <w:szCs w:val="24"/>
          <w:highlight w:val="none"/>
          <w:u w:val="single"/>
          <w:lang w:val="en-US" w:eastAsia="zh-CN"/>
        </w:rPr>
        <w:instrText xml:space="preserve"> HYPERLINK "http://www.ningbo.gov.cn/art/2022/10/18/art_1229095998_1756901.html（请小陈哥放官网）" </w:instrText>
      </w:r>
      <w:r>
        <w:rPr>
          <w:rFonts w:hint="eastAsia" w:ascii="仿宋_GB2312" w:hAnsi="仿宋_GB2312" w:eastAsia="仿宋_GB2312" w:cs="仿宋_GB2312"/>
          <w:b w:val="0"/>
          <w:bCs w:val="0"/>
          <w:strike w:val="0"/>
          <w:dstrike w:val="0"/>
          <w:color w:val="auto"/>
          <w:sz w:val="24"/>
          <w:szCs w:val="24"/>
          <w:highlight w:val="none"/>
          <w:u w:val="single"/>
          <w:lang w:val="en-US" w:eastAsia="zh-CN"/>
        </w:rPr>
        <w:fldChar w:fldCharType="separate"/>
      </w:r>
      <w:r>
        <w:rPr>
          <w:rFonts w:hint="eastAsia" w:ascii="仿宋_GB2312" w:hAnsi="仿宋_GB2312" w:eastAsia="仿宋_GB2312" w:cs="仿宋_GB2312"/>
          <w:b w:val="0"/>
          <w:bCs w:val="0"/>
          <w:strike w:val="0"/>
          <w:dstrike w:val="0"/>
          <w:color w:val="auto"/>
          <w:sz w:val="24"/>
          <w:szCs w:val="24"/>
          <w:highlight w:val="none"/>
          <w:u w:val="single"/>
          <w:lang w:val="en-US" w:eastAsia="zh-CN"/>
        </w:rPr>
        <w:t>http://www.cnnbsa.com/index.php?m=content&amp;c=index&amp;a=show&amp;catid=13&amp;id=23363</w:t>
      </w:r>
      <w:r>
        <w:rPr>
          <w:rFonts w:hint="eastAsia" w:ascii="仿宋_GB2312" w:hAnsi="仿宋_GB2312" w:eastAsia="仿宋_GB2312" w:cs="仿宋_GB2312"/>
          <w:b w:val="0"/>
          <w:bCs w:val="0"/>
          <w:strike w:val="0"/>
          <w:dstrike w:val="0"/>
          <w:color w:val="auto"/>
          <w:sz w:val="24"/>
          <w:szCs w:val="24"/>
          <w:highlight w:val="none"/>
          <w:u w:val="single"/>
          <w:lang w:val="en-US" w:eastAsia="zh-CN"/>
        </w:rPr>
        <w:fldChar w:fldCharType="end"/>
      </w:r>
    </w:p>
    <w:p>
      <w:pP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br w:type="page"/>
      </w:r>
    </w:p>
    <w:p>
      <w:pPr>
        <w:rPr>
          <w:rFonts w:hint="eastAsia" w:eastAsia="方正黑体简体"/>
          <w:b/>
          <w:bCs/>
          <w:color w:val="000000" w:themeColor="text1"/>
          <w:spacing w:val="-20"/>
          <w:sz w:val="44"/>
          <w:szCs w:val="44"/>
          <w:highlight w:val="none"/>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预 警 专 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t>美国对盒装铅笔作出第五次反倾销日落复审终裁</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2022年11月23日，美国商务部发布公告称，对进口自中国的盒装铅笔（Cased Pencils）作出第五次反倾销快速日落复审终裁，裁定若取消本案的反倾销税，将导致中国涉案产品的倾销以53.65%的倾销率继续或再度发生。涉案产品海关编码为9609.10.10。</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1994年12月28日，美国商务部正式对进口自中国的盒装铅笔征收反倾销税。此后，美国对该案先后进行了四次日落复审并作出肯定性终裁，分别于2000年8月10日、2005年12月20日、2011年7月12日和2017年9月1日，四次延长反倾销税的有效期。2022年8月1日，美国商务部发布公告，对进口自中国的盒装铅笔启动第五次反倾销日落复审调查。</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t>美国对活页文件夹发起双反调查</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2022年11月2日，应美国国内活页文件夹制造商联盟（the Coalition of Domestic Folder Manufacturers）于2022年10月12日提交的申请，美国商务部宣布对进口自中国、印度和越南的活页文件夹（Paper File Folders）发起反倾销调查、对进口自印度的活页文件夹发起反补贴调查。本案涉及美国协调关税税号4820.30.0040项下的产品。美国国际贸易委员会（ITC）预计将于2022年11月28日对本案作出产业损害初裁。</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据美方统计，2021年美国自中国涉案产品的进口额约为1563万美元、自印度涉案产品的进口额约为714.5万美元、自越南涉案产品的进口额约为2174万美元。</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t>加拿大对中国产电池组实施召回</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2022年11月18日，加拿大卫生部宣布对中国产电池组实施召回。</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此次召回产品为Hyper Juice 130W USB-C电池组。产品以灰色和银色出售，型号均为HJ307，型号印在电池组底部的标签上。</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产品在充电时可能过热，有造成火灾的危险。</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此次召回的产品于2018年10月-2022年8月在加拿大销售，售出约151台。</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截至2022年11月15日，在加拿大未有事故或人员伤亡报告。</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加拿大卫生部建议应立即停止使用该产品，联系Hyper Products公司并提供购买证明，以获得产品购买价格的商店信用额。</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t>加拿大对中国产USB-C充电器实施召回</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2022年11月18日，加拿大卫生部宣布对中国产USB-C充电器实施召回。</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此次召回产品为Hyper Juice可堆叠GaN 65W和100W USB-C充电器。产品以黑色出售，65W充电器的型号为HJ414，100W充电器的型号为HJ417，产品型号印在充电器底部的标签上。</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产品在充电时可能过热，有造成火灾的危险。</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此次召回的产品于2018年10月-2022年8月在加拿大销售，售出约54台。</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截至2022年11月15日，在加拿大未有事故或人员伤亡报告。</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加拿大卫生部建议应立即停止使用该产品，联系Hyper Products公司并提供购买证明，以获得产品购买价格的商店信用额。</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t>欧盟Safety Gate通报2022年第46期</w:t>
      </w:r>
    </w:p>
    <w:tbl>
      <w:tblPr>
        <w:tblStyle w:val="12"/>
        <w:tblW w:w="964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427"/>
        <w:gridCol w:w="1200"/>
        <w:gridCol w:w="938"/>
        <w:gridCol w:w="789"/>
        <w:gridCol w:w="1067"/>
        <w:gridCol w:w="1256"/>
        <w:gridCol w:w="2475"/>
        <w:gridCol w:w="149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i w:val="0"/>
                <w:iCs w:val="0"/>
                <w:caps w:val="0"/>
                <w:color w:val="333333"/>
                <w:spacing w:val="0"/>
                <w:sz w:val="24"/>
                <w:szCs w:val="24"/>
              </w:rPr>
              <w:t>序号</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i w:val="0"/>
                <w:iCs w:val="0"/>
                <w:caps w:val="0"/>
                <w:color w:val="333333"/>
                <w:spacing w:val="0"/>
                <w:sz w:val="24"/>
                <w:szCs w:val="24"/>
              </w:rPr>
              <w:t>通报号</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i w:val="0"/>
                <w:iCs w:val="0"/>
                <w:caps w:val="0"/>
                <w:color w:val="333333"/>
                <w:spacing w:val="0"/>
                <w:sz w:val="24"/>
                <w:szCs w:val="24"/>
              </w:rPr>
              <w:t>通报国</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i w:val="0"/>
                <w:iCs w:val="0"/>
                <w:caps w:val="0"/>
                <w:color w:val="333333"/>
                <w:spacing w:val="0"/>
                <w:sz w:val="24"/>
                <w:szCs w:val="24"/>
              </w:rPr>
              <w:t>产品类别</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i w:val="0"/>
                <w:iCs w:val="0"/>
                <w:caps w:val="0"/>
                <w:color w:val="333333"/>
                <w:spacing w:val="0"/>
                <w:sz w:val="24"/>
                <w:szCs w:val="24"/>
              </w:rPr>
              <w:t>产品名称</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i w:val="0"/>
                <w:iCs w:val="0"/>
                <w:caps w:val="0"/>
                <w:color w:val="333333"/>
                <w:spacing w:val="0"/>
                <w:sz w:val="24"/>
                <w:szCs w:val="24"/>
              </w:rPr>
              <w:t>危害分类</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i w:val="0"/>
                <w:iCs w:val="0"/>
                <w:caps w:val="0"/>
                <w:color w:val="333333"/>
                <w:spacing w:val="0"/>
                <w:sz w:val="24"/>
                <w:szCs w:val="24"/>
              </w:rPr>
              <w:t>通报原因</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i w:val="0"/>
                <w:iCs w:val="0"/>
                <w:caps w:val="0"/>
                <w:color w:val="333333"/>
                <w:spacing w:val="0"/>
                <w:sz w:val="24"/>
                <w:szCs w:val="24"/>
              </w:rPr>
              <w:t>采取措施</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A12/01618/22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毛绒玩具</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A12/01601/22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法国</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化妆舞会服装</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召回产品</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3</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A12/01630/22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水晶泥玩具</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产品不符合玩具安全指令和欧洲标准EN71-3</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4</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A12/01631/22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水晶泥玩具</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产品不符合玩具安全指令和欧洲标准EN71-3</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5</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A12/01615/22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挤压玩具</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窒息风险（覆盖口鼻）</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产品不符合玩具安全指令和欧洲标准EN71-1</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6</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A12/01622/22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德国</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塑料娃娃</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召回产品</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7</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A12/01616/22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挤压玩具</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窒息风险（覆盖口鼻）</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产品不符合玩具安全指令和欧洲标准EN71-1</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8</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A12/01602/22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波兰</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塑料玩具</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窒息风险（小零件）</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产品不符合玩具安全指令和欧洲标准EN71-1</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警告消费者风险、撤出市场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9</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A12/01626/22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捷克</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塑料娃娃</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10</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A12/01629/22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捷克</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塑料娃娃</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11</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A12/01628/22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捷克</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塑料娃娃</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12</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INFO/00135/22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匈牙利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塑料娃娃</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化学风险、窒息风险（小零件）</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产品不符合玩具安全指令和欧洲标准EN62115</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拒绝入境</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13</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INFO/00136/22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匈牙利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玩具</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塑料娃娃</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拒绝入境</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14</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A12/01635/22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德国</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机械</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激光雕刻机</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损伤视力风险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产品不符合机械指令和欧洲标准EN60825-1</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警告消费者风险、召回产品、在线市场删除产品列表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15</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A12/01609/22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希腊</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首饰</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耳环</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禁止销售、撤出市场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16</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A12/01621/22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德国</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首饰</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耳环</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召回产品、撤出市场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17</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A12/01623/22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斯洛伐克</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首饰</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戒指</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停止销售、警告消费者风险</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18</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A12/01603/22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芬兰</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电器设备</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LED灯带</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电击风险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产品不符合低电压指令和欧洲标准EN 61558-2-16 和EN 61558-1</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召回产品</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19</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A12/01634/22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捷克</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电器设备</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PCI卡</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环境风险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产品不符合ROHS2指令</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20</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A12/01619/22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服装、纺织品及时尚用品</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女式平底鞋</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21</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A12/01633/22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服装、纺织品及时尚用品</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女士靴子</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22</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A12/01611/22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服装、纺织品及时尚用品</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女式平底鞋</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23</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A12/01620/22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服装、纺织品及时尚用品</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女式平底鞋</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24</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A12/01632/22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服装、纺织品及时尚用品</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女士鞋子</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25</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A12/01612/22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意大利</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服装、纺织品及时尚用品</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女士短靴</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产品不符合REACH法规</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26</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A12/01605/22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塞浦路斯</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服装、纺织品及时尚用品</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儿童运动衫</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受伤风险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产品不符合通用产品指令和欧洲标准EN 14682</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27</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A12/01607/22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罗马尼亚</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服装、纺织品及时尚用品</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婴儿T恤</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窒息风险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产品不符合通用产品指令</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28</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A12/01614/22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保加利亚</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化学产品</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一次性电子烟</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产品不符合烟草产品指令</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29</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A12/01613/22</w:t>
            </w:r>
          </w:p>
        </w:tc>
        <w:tc>
          <w:tcPr>
            <w:tcW w:w="9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保加利亚</w:t>
            </w:r>
          </w:p>
        </w:tc>
        <w:tc>
          <w:tcPr>
            <w:tcW w:w="7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化学产品</w:t>
            </w:r>
          </w:p>
        </w:tc>
        <w:tc>
          <w:tcPr>
            <w:tcW w:w="106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一次性电子烟</w:t>
            </w:r>
          </w:p>
        </w:tc>
        <w:tc>
          <w:tcPr>
            <w:tcW w:w="125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化学风险</w:t>
            </w:r>
          </w:p>
        </w:tc>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产品不符合烟草产品指令</w:t>
            </w:r>
          </w:p>
        </w:tc>
        <w:tc>
          <w:tcPr>
            <w:tcW w:w="149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15" w:lineRule="atLeas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i w:val="0"/>
                <w:iCs w:val="0"/>
                <w:caps w:val="0"/>
                <w:color w:val="333333"/>
                <w:spacing w:val="0"/>
                <w:sz w:val="24"/>
                <w:szCs w:val="24"/>
              </w:rPr>
              <w:t>撤出市场</w:t>
            </w:r>
          </w:p>
        </w:tc>
      </w:tr>
    </w:tbl>
    <w:p>
      <w:pP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textAlignment w:val="auto"/>
        <w:rPr>
          <w:rFonts w:hint="eastAsia"/>
          <w:sz w:val="44"/>
          <w:szCs w:val="44"/>
          <w:lang w:val="en-US" w:eastAsia="zh-CN"/>
        </w:r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品牌指导服务站专栏</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方正小标宋简体" w:hAnsi="方正小标宋简体" w:eastAsia="方正小标宋简体" w:cs="方正小标宋简体"/>
          <w:b w:val="0"/>
          <w:bCs/>
          <w:color w:val="auto"/>
          <w:sz w:val="36"/>
          <w:szCs w:val="36"/>
          <w:shd w:val="clear" w:fill="FFFFFF"/>
          <w:lang w:val="en-US" w:eastAsia="zh-CN"/>
        </w:rPr>
      </w:pPr>
      <w:r>
        <w:rPr>
          <w:rFonts w:hint="eastAsia" w:ascii="方正小标宋简体" w:hAnsi="方正小标宋简体" w:eastAsia="方正小标宋简体" w:cs="方正小标宋简体"/>
          <w:b w:val="0"/>
          <w:bCs/>
          <w:color w:val="auto"/>
          <w:kern w:val="28"/>
          <w:sz w:val="36"/>
          <w:szCs w:val="36"/>
          <w:shd w:val="clear" w:fill="FFFFFF"/>
          <w:lang w:val="en-US" w:eastAsia="zh-CN" w:bidi="ar-SA"/>
        </w:rPr>
        <w:t>协会顺利举办</w:t>
      </w:r>
      <w:r>
        <w:rPr>
          <w:rFonts w:hint="eastAsia" w:ascii="方正小标宋简体" w:hAnsi="方正小标宋简体" w:eastAsia="方正小标宋简体" w:cs="方正小标宋简体"/>
          <w:b w:val="0"/>
          <w:bCs/>
          <w:color w:val="auto"/>
          <w:sz w:val="36"/>
          <w:szCs w:val="36"/>
          <w:shd w:val="clear" w:fill="FFFFFF"/>
          <w:lang w:val="en-US" w:eastAsia="zh-CN"/>
        </w:rPr>
        <w:t>“你点我讲”培训会之</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方正小标宋简体" w:hAnsi="方正小标宋简体" w:eastAsia="方正小标宋简体" w:cs="方正小标宋简体"/>
          <w:b w:val="0"/>
          <w:bCs/>
          <w:color w:val="auto"/>
          <w:sz w:val="36"/>
          <w:szCs w:val="36"/>
          <w:shd w:val="clear" w:fill="FFFFFF"/>
          <w:lang w:val="en-US" w:eastAsia="zh-CN"/>
        </w:rPr>
      </w:pPr>
      <w:r>
        <w:rPr>
          <w:rFonts w:hint="eastAsia" w:ascii="方正小标宋简体" w:hAnsi="方正小标宋简体" w:eastAsia="方正小标宋简体" w:cs="方正小标宋简体"/>
          <w:b w:val="0"/>
          <w:bCs/>
          <w:color w:val="auto"/>
          <w:sz w:val="36"/>
          <w:szCs w:val="36"/>
          <w:shd w:val="clear" w:fill="FFFFFF"/>
          <w:lang w:val="en-US" w:eastAsia="zh-CN"/>
        </w:rPr>
        <w:t>电商知识产权纠纷应对实务培训</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知识产权专利纠纷是电商卖家常面临的风险，尽管通过商标注册、专利申请等措施规避风险，但受电商竞争环境、销售特性、平台规则、排查手段、诉讼程序、境外法律规则等因素影响，仍极易陷入被动局面。</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11月17日，宁波文具行业协会品牌指导服务站、中国（宁波）知识产权保护中心在宁波和丰花园酒店和欣厅举办电商知识产权纠纷应对实务培训——“你点我讲”培训会。来自贝发、得力、广博、兴伟、天虹、松立等企业的知识产权、电商、法务部门负责人线上线下近80人参加培训。</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会议特邀中国（宁波）知识产权保护中心海外维权专员、宁波市知识产权纠纷人民调解委员会调解员柴飞龙，围绕国内、跨境电商知识产权保护两大方面，讲解了国内电商平台侵权投诉特点、投诉流程及材料、跨境电商平台知识产权规则及侵权情况，分析了电商侵权投诉不受理情况、避免侵权方法和涉美知识产权案件特点，提出了电商纠纷应对指南、知识产权风险防控建议。</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互动交流环节，柴飞龙详细解答了企业提出的专利申请、商标保险等问题，深受好评，会后双方还互换了联系方式。</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助企做好知识产权保护工作是宁波文具行业协会品牌指导服务站深入推进实施商标品牌战略的重要举措之一，服务站通过开展“你点我讲”专题培训、建立知识产权服务专群、一对一个性化解决难题等，为企业提供商标设计、品牌策划、知识产权保护、品牌运用等特色服务，维护企业合法权益，提高企业品牌意识、创新意识、保护意识，助力企业做大做强。</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p>
    <w:p>
      <w:pPr>
        <w:pStyle w:val="21"/>
        <w:rPr>
          <w:rFonts w:hint="eastAsia"/>
          <w:lang w:val="en-US" w:eastAsia="zh-CN"/>
        </w:rPr>
      </w:pPr>
    </w:p>
    <w:p>
      <w:pPr>
        <w:pStyle w:val="21"/>
        <w:spacing w:line="240" w:lineRule="auto"/>
        <w:rPr>
          <w:rFonts w:hint="eastAsia"/>
          <w:lang w:val="en-US" w:eastAsia="zh-CN"/>
        </w:rPr>
      </w:pPr>
      <w:r>
        <w:rPr>
          <w:rFonts w:hint="eastAsia"/>
          <w:lang w:val="en-US" w:eastAsia="zh-CN"/>
        </w:rPr>
        <w:t xml:space="preserve"> </w:t>
      </w:r>
    </w:p>
    <w:p>
      <w:pPr>
        <w:ind w:firstLine="720" w:firstLineChars="200"/>
        <w:rPr>
          <w:rFonts w:hint="eastAsia" w:ascii="方正小标宋简体" w:hAnsi="方正小标宋简体" w:eastAsia="方正小标宋简体" w:cs="方正小标宋简体"/>
          <w:color w:val="000000" w:themeColor="text1"/>
          <w:sz w:val="36"/>
          <w:szCs w:val="36"/>
          <w:shd w:val="clear" w:fill="FFFFFF"/>
          <w:lang w:val="en-US" w:eastAsia="zh-CN"/>
          <w14:textFill>
            <w14:solidFill>
              <w14:schemeClr w14:val="tx1"/>
            </w14:solidFill>
          </w14:textFill>
        </w:rPr>
        <w:sectPr>
          <w:headerReference r:id="rId11" w:type="default"/>
          <w:footerReference r:id="rId12" w:type="default"/>
          <w:pgSz w:w="11906" w:h="16838"/>
          <w:pgMar w:top="1417" w:right="1134" w:bottom="850" w:left="1134" w:header="851" w:footer="794" w:gutter="0"/>
          <w:pgNumType w:fmt="decimal"/>
          <w:cols w:space="425" w:num="1"/>
          <w:rtlGutter w:val="0"/>
          <w:docGrid w:type="lines" w:linePitch="312" w:charSpace="0"/>
        </w:sectPr>
      </w:pPr>
      <w:r>
        <w:rPr>
          <w:rFonts w:hint="eastAsia" w:ascii="方正小标宋简体" w:hAnsi="方正小标宋简体" w:eastAsia="方正小标宋简体" w:cs="方正小标宋简体"/>
          <w:color w:val="000000" w:themeColor="text1"/>
          <w:sz w:val="36"/>
          <w:szCs w:val="36"/>
          <w:shd w:val="clear" w:fill="FFFFFF"/>
          <w:lang w:val="en-US" w:eastAsia="zh-CN"/>
          <w14:textFill>
            <w14:solidFill>
              <w14:schemeClr w14:val="tx1"/>
            </w14:solidFill>
          </w14:textFill>
        </w:rPr>
        <w:br w:type="page"/>
      </w:r>
    </w:p>
    <w:p>
      <w:pPr>
        <w:pStyle w:val="2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eastAsia="仿宋_GB2312"/>
          <w:color w:val="000000" w:themeColor="text1"/>
          <w:kern w:val="0"/>
          <w:sz w:val="24"/>
          <w:highlight w:val="none"/>
          <w:lang w:val="zh-CN"/>
          <w14:textFill>
            <w14:solidFill>
              <w14:schemeClr w14:val="tx1"/>
            </w14:solidFill>
          </w14:textFill>
        </w:rPr>
        <w:drawing>
          <wp:anchor distT="0" distB="0" distL="114300" distR="114300" simplePos="0" relativeHeight="251665408" behindDoc="1" locked="0" layoutInCell="1" allowOverlap="1">
            <wp:simplePos x="0" y="0"/>
            <wp:positionH relativeFrom="column">
              <wp:posOffset>-172720</wp:posOffset>
            </wp:positionH>
            <wp:positionV relativeFrom="paragraph">
              <wp:posOffset>-60325</wp:posOffset>
            </wp:positionV>
            <wp:extent cx="6506845" cy="3526155"/>
            <wp:effectExtent l="0" t="0" r="8255" b="4445"/>
            <wp:wrapNone/>
            <wp:docPr id="60" name="图片 6" descr="花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descr="花边"/>
                    <pic:cNvPicPr>
                      <a:picLocks noChangeAspect="1"/>
                    </pic:cNvPicPr>
                  </pic:nvPicPr>
                  <pic:blipFill>
                    <a:blip r:embed="rId16"/>
                    <a:stretch>
                      <a:fillRect/>
                    </a:stretch>
                  </pic:blipFill>
                  <pic:spPr>
                    <a:xfrm>
                      <a:off x="0" y="0"/>
                      <a:ext cx="6506845" cy="3526155"/>
                    </a:xfrm>
                    <a:prstGeom prst="rect">
                      <a:avLst/>
                    </a:prstGeom>
                    <a:solidFill>
                      <a:srgbClr val="FFFFFF"/>
                    </a:solid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eastAsia="方正大黑简体"/>
          <w:color w:val="000000" w:themeColor="text1"/>
          <w:kern w:val="0"/>
          <w:sz w:val="24"/>
          <w:highlight w:val="none"/>
          <w:lang w:eastAsia="zh-CN"/>
          <w14:textFill>
            <w14:solidFill>
              <w14:schemeClr w14:val="tx1"/>
            </w14:solidFill>
          </w14:textFill>
        </w:rPr>
      </w:pPr>
      <w:r>
        <w:rPr>
          <w:rFonts w:hint="eastAsia" w:ascii="方正大黑简体" w:hAnsi="方正大黑简体" w:eastAsia="方正大黑简体" w:cs="方正大黑简体"/>
          <w:color w:val="000000" w:themeColor="text1"/>
          <w:sz w:val="32"/>
          <w:szCs w:val="32"/>
          <w:highlight w:val="none"/>
          <w14:textFill>
            <w14:solidFill>
              <w14:schemeClr w14:val="tx1"/>
            </w14:solidFill>
          </w14:textFill>
        </w:rPr>
        <w:t>本月会员服务日情况</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*因企业需求，帮助企业对接产品生产企业。</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*因企业需求，帮助解决中信保信保额度。</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*因企业需求，帮助对接产品生产企业。</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*因企业需求，帮助企业对接专家咨询产品检测相关问题。</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*因企业需求，为企业提供知识产权专利申请等法律咨询服务。</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*因企业需求，为企业提供品牌、标准咨询服务。</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*因企业需求，帮助企业协调对接专利申请相关事宜。</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*因企业需求，帮助企业对接国家级协会。</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*因企业需求，帮助企业对接境外商超采购商订单。</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*因企业需求，帮助企业对接明年展会参展相关信息。</w:t>
      </w:r>
    </w:p>
    <w:p>
      <w:pPr>
        <w:pStyle w:val="21"/>
        <w:rPr>
          <w:rFonts w:hint="eastAsia"/>
          <w:lang w:val="en-US" w:eastAsia="zh-CN"/>
        </w:rPr>
      </w:pPr>
    </w:p>
    <w:p>
      <w:pPr>
        <w:pStyle w:val="2"/>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color w:val="000000" w:themeColor="text1"/>
          <w:lang w:val="en-US" w:eastAsia="zh-CN"/>
          <w14:textFill>
            <w14:solidFill>
              <w14:schemeClr w14:val="tx1"/>
            </w14:solidFill>
          </w14:textFill>
        </w:rPr>
        <w:sectPr>
          <w:type w:val="continuous"/>
          <w:pgSz w:w="11906" w:h="16838"/>
          <w:pgMar w:top="1417" w:right="1134" w:bottom="850" w:left="1134" w:header="851" w:footer="794" w:gutter="0"/>
          <w:pgNumType w:fmt="decimal"/>
          <w:cols w:space="0" w:num="1"/>
          <w:rtlGutter w:val="0"/>
          <w:docGrid w:type="lines" w:linePitch="312" w:charSpace="0"/>
        </w:sect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简讯</w:t>
      </w:r>
      <w:r>
        <w:rPr>
          <w:rFonts w:hint="eastAsia" w:eastAsia="方正黑体简体"/>
          <w:b/>
          <w:bCs/>
          <w:color w:val="0000FF"/>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20</w:t>
      </w: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则</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为完善宁波市社会组织法人治理指引，引导社会组织高质量发展，11月1-2日，协会副理事长汪勇应邀参加宁波市社会组织法人治理指引研讨会。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11月8日下午，协会召开团体标准制定协调会，围绕团体标准推广实施要求，讨论了桌面清洁器生产要求、试验方法、检验规则，为推广实施企业控制生产过程和产品质量提供依据，给推广实施工作奠定坚实基础。</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11月9日上午，协会组织推动的聚烯烃新材料开发应用专场对接会，再次在得力集团召开，与会各方就进一步深化得力集团聚烯烃新材料开发应用工作达成共识。</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11月17日上午，协会作为宁波市对外贸易预警点在市商务局会议室参加了国家商务部举办的应对贸易摩擦培训班宁波在线分会场培训。</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11月17日下午，协会召开了宁波文具产业标准联盟工作会议，宣贯了“浙江制造”标准研制工作流程，审议了今年工作总结和下步重点工作计划。</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为支持企业稳定生产业务、拓展国际市场，11月18日上午，协会参加了市经信局召开的全市“百团千企万人拓市”政策宣讲会（协会专场）。</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11月18-21日，协会积极组织企业共同参加了市贸促会举办的2022海丝之路文化与旅游博览会。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11月30日，协会参加市民政局项目结项专家评审会。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11月30日，协会作为对外贸易预警点参加市商务局2022年宁波市贸易救济工作联席会议培训活动。</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sz w:val="24"/>
          <w:szCs w:val="24"/>
          <w:lang w:val="en-US" w:eastAsia="zh-CN"/>
        </w:rPr>
      </w:pPr>
      <w:r>
        <w:rPr>
          <w:rFonts w:hint="eastAsia" w:ascii="仿宋_GB2312" w:hAnsi="仿宋_GB2312" w:eastAsia="仿宋_GB2312" w:cs="仿宋_GB2312"/>
          <w:b w:val="0"/>
          <w:color w:val="auto"/>
          <w:kern w:val="2"/>
          <w:sz w:val="24"/>
          <w:szCs w:val="24"/>
          <w:lang w:val="en-US" w:eastAsia="zh-CN" w:bidi="ar"/>
        </w:rPr>
        <w:t>为做好企业品牌创建和宣传推广工作，协会协办了2022宁波品牌“双评选活动”，并印发通知组织企业积极参赛。</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根据市经信局、市商务局等部门通知</w:t>
      </w:r>
      <w:r>
        <w:rPr>
          <w:rFonts w:hint="default" w:ascii="仿宋_GB2312" w:hAnsi="仿宋_GB2312" w:eastAsia="仿宋_GB2312" w:cs="仿宋_GB2312"/>
          <w:b w:val="0"/>
          <w:color w:val="auto"/>
          <w:kern w:val="2"/>
          <w:sz w:val="24"/>
          <w:szCs w:val="24"/>
          <w:lang w:eastAsia="zh-CN" w:bidi="ar"/>
        </w:rPr>
        <w:t>精神</w:t>
      </w:r>
      <w:r>
        <w:rPr>
          <w:rFonts w:hint="eastAsia" w:ascii="仿宋_GB2312" w:hAnsi="仿宋_GB2312" w:eastAsia="仿宋_GB2312" w:cs="仿宋_GB2312"/>
          <w:b w:val="0"/>
          <w:color w:val="auto"/>
          <w:kern w:val="2"/>
          <w:sz w:val="24"/>
          <w:szCs w:val="24"/>
          <w:lang w:val="en-US" w:eastAsia="zh-CN" w:bidi="ar"/>
        </w:rPr>
        <w:t>，及时组织企业做好了2022年度浙江省隐形冠军企业、参展展位费用补贴、2022年度涉外商务人员出境奖励等申报工作。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经信局要求，做好了10月“一起益企”中小企业服务行动数据、协会组织企业参加培训统计表等数据填报工作；配合落实了2022年宁波市中小企业公共服务平台认定申报相关工作；为《宁波市推进工业企业稳进提质的若干意见》（征求意见稿）提出修改建议。</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根据市监局要求，撰写、上报特色产业质量提升工作总结和自我考评表、质量基础设施 “一站式” 服务平台年度工作总结和报表，并完成宁波市文具产业质量基础“一站式”服务平台11月份工作任务。</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按照《桌面清洁器》团体标准审定会精神，组织做好标准文本和编制说明优化完善、标准发布与备案相关工作。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为总结回顾20年来行业发展历程和协会建设成就，促进宁波文具产业高质量发展，根据协会五届二次理事长办公会精神，印发协会成立二十周年庆典活动预通知，启动庆典活动筹备工作，并按计划推进协会成立二十周年宣传片、宣传画册设计制作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调研编制了宁波文具行业前三季度经济运行分析报告、综合性预警分析报告、行业出口统计报告、预警专刊、月度简报。</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重点推进了各个政府购买服务项目结题工作。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FF"/>
          <w:kern w:val="2"/>
          <w:sz w:val="24"/>
          <w:szCs w:val="24"/>
          <w:highlight w:val="yellow"/>
          <w:lang w:val="en-US" w:eastAsia="zh-CN" w:bidi="ar"/>
        </w:rPr>
        <w:sectPr>
          <w:footerReference r:id="rId13" w:type="default"/>
          <w:type w:val="continuous"/>
          <w:pgSz w:w="11906" w:h="16838"/>
          <w:pgMar w:top="1417" w:right="1134" w:bottom="850" w:left="1134" w:header="851" w:footer="794" w:gutter="0"/>
          <w:pgNumType w:fmt="decimal"/>
          <w:cols w:equalWidth="0" w:num="2">
            <w:col w:w="4606" w:space="425"/>
            <w:col w:w="4606"/>
          </w:cols>
          <w:rtlGutter w:val="0"/>
          <w:docGrid w:type="lines" w:linePitch="312" w:charSpace="0"/>
        </w:sectPr>
      </w:pPr>
      <w:r>
        <w:rPr>
          <w:rFonts w:hint="eastAsia" w:ascii="仿宋_GB2312" w:hAnsi="仿宋_GB2312" w:eastAsia="仿宋_GB2312" w:cs="仿宋_GB2312"/>
          <w:b w:val="0"/>
          <w:color w:val="0000FF"/>
          <w:kern w:val="2"/>
          <w:sz w:val="24"/>
          <w:szCs w:val="24"/>
          <w:highlight w:val="yellow"/>
          <w:lang w:val="en-US" w:eastAsia="zh-CN" w:bidi="ar"/>
        </w:rPr>
        <w:t>本月信息编发如下：协会动态20条、企业新闻15条、行业资讯63条、会员动态15条、预警信息28条、通知公告7条、展会信息3条</w:t>
      </w:r>
      <w:r>
        <w:rPr>
          <w:rFonts w:hint="default" w:ascii="仿宋_GB2312" w:hAnsi="仿宋_GB2312" w:eastAsia="仿宋_GB2312" w:cs="仿宋_GB2312"/>
          <w:b w:val="0"/>
          <w:color w:val="0000FF"/>
          <w:kern w:val="2"/>
          <w:sz w:val="24"/>
          <w:szCs w:val="24"/>
          <w:highlight w:val="yellow"/>
          <w:lang w:val="en-US" w:eastAsia="zh-CN" w:bidi="ar"/>
        </w:rPr>
        <w:t>、</w:t>
      </w:r>
      <w:r>
        <w:rPr>
          <w:rFonts w:hint="eastAsia" w:ascii="仿宋_GB2312" w:hAnsi="仿宋_GB2312" w:eastAsia="仿宋_GB2312" w:cs="仿宋_GB2312"/>
          <w:b w:val="0"/>
          <w:color w:val="0000FF"/>
          <w:kern w:val="2"/>
          <w:sz w:val="24"/>
          <w:szCs w:val="24"/>
          <w:highlight w:val="yellow"/>
          <w:lang w:val="en-US" w:eastAsia="zh-CN" w:bidi="ar"/>
        </w:rPr>
        <w:t>文具科普知识8条、文具产品标准化专栏4条、政策法规7条、工作周报4条，共计183条。报送市科协稿件18篇</w:t>
      </w:r>
      <w:r>
        <w:rPr>
          <w:rFonts w:hint="default" w:ascii="仿宋_GB2312" w:hAnsi="仿宋_GB2312" w:eastAsia="仿宋_GB2312" w:cs="仿宋_GB2312"/>
          <w:b w:val="0"/>
          <w:color w:val="0000FF"/>
          <w:kern w:val="2"/>
          <w:sz w:val="24"/>
          <w:szCs w:val="24"/>
          <w:highlight w:val="yellow"/>
          <w:lang w:val="en-US" w:eastAsia="zh-CN" w:bidi="ar"/>
        </w:rPr>
        <w:t>、</w:t>
      </w:r>
      <w:r>
        <w:rPr>
          <w:rFonts w:hint="eastAsia" w:ascii="仿宋_GB2312" w:hAnsi="仿宋_GB2312" w:eastAsia="仿宋_GB2312" w:cs="仿宋_GB2312"/>
          <w:b w:val="0"/>
          <w:color w:val="0000FF"/>
          <w:kern w:val="2"/>
          <w:sz w:val="24"/>
          <w:szCs w:val="24"/>
          <w:highlight w:val="yellow"/>
          <w:lang w:val="en-US" w:eastAsia="zh-CN" w:bidi="ar"/>
        </w:rPr>
        <w:t>科创中国平台18篇</w:t>
      </w:r>
      <w:r>
        <w:rPr>
          <w:rFonts w:hint="default" w:ascii="仿宋_GB2312" w:hAnsi="仿宋_GB2312" w:eastAsia="仿宋_GB2312" w:cs="仿宋_GB2312"/>
          <w:b w:val="0"/>
          <w:color w:val="0000FF"/>
          <w:kern w:val="2"/>
          <w:sz w:val="24"/>
          <w:szCs w:val="24"/>
          <w:highlight w:val="yellow"/>
          <w:lang w:val="en-US" w:eastAsia="zh-CN" w:bidi="ar"/>
        </w:rPr>
        <w:t>、</w:t>
      </w:r>
      <w:r>
        <w:rPr>
          <w:rFonts w:hint="eastAsia" w:ascii="仿宋_GB2312" w:hAnsi="仿宋_GB2312" w:eastAsia="仿宋_GB2312" w:cs="仿宋_GB2312"/>
          <w:b w:val="0"/>
          <w:color w:val="0000FF"/>
          <w:kern w:val="2"/>
          <w:sz w:val="24"/>
          <w:szCs w:val="24"/>
          <w:highlight w:val="yellow"/>
          <w:lang w:val="en-US" w:eastAsia="zh-CN" w:bidi="ar"/>
        </w:rPr>
        <w:t>市民政局稿件7篇</w:t>
      </w:r>
      <w:r>
        <w:rPr>
          <w:rFonts w:hint="default" w:ascii="仿宋_GB2312" w:hAnsi="仿宋_GB2312" w:eastAsia="仿宋_GB2312" w:cs="仿宋_GB2312"/>
          <w:b w:val="0"/>
          <w:color w:val="0000FF"/>
          <w:kern w:val="2"/>
          <w:sz w:val="24"/>
          <w:szCs w:val="24"/>
          <w:highlight w:val="yellow"/>
          <w:lang w:val="en-US" w:eastAsia="zh-CN" w:bidi="ar"/>
        </w:rPr>
        <w:t>、</w:t>
      </w:r>
      <w:r>
        <w:rPr>
          <w:rFonts w:hint="eastAsia" w:ascii="仿宋_GB2312" w:hAnsi="仿宋_GB2312" w:eastAsia="仿宋_GB2312" w:cs="仿宋_GB2312"/>
          <w:b w:val="0"/>
          <w:color w:val="0000FF"/>
          <w:kern w:val="2"/>
          <w:sz w:val="24"/>
          <w:szCs w:val="24"/>
          <w:highlight w:val="yellow"/>
          <w:lang w:val="en-US" w:eastAsia="zh-CN" w:bidi="ar"/>
        </w:rPr>
        <w:t>市贸促会9篇</w:t>
      </w:r>
      <w:r>
        <w:rPr>
          <w:rFonts w:hint="default" w:ascii="仿宋_GB2312" w:hAnsi="仿宋_GB2312" w:eastAsia="仿宋_GB2312" w:cs="仿宋_GB2312"/>
          <w:b w:val="0"/>
          <w:color w:val="0000FF"/>
          <w:kern w:val="2"/>
          <w:sz w:val="24"/>
          <w:szCs w:val="24"/>
          <w:highlight w:val="yellow"/>
          <w:lang w:val="en-US" w:eastAsia="zh-CN" w:bidi="ar"/>
        </w:rPr>
        <w:t>和</w:t>
      </w:r>
      <w:r>
        <w:rPr>
          <w:rFonts w:hint="eastAsia" w:ascii="仿宋_GB2312" w:hAnsi="仿宋_GB2312" w:eastAsia="仿宋_GB2312" w:cs="仿宋_GB2312"/>
          <w:b w:val="0"/>
          <w:color w:val="0000FF"/>
          <w:kern w:val="2"/>
          <w:sz w:val="24"/>
          <w:szCs w:val="24"/>
          <w:highlight w:val="yellow"/>
          <w:lang w:val="en-US" w:eastAsia="zh-CN" w:bidi="ar"/>
        </w:rPr>
        <w:t>市经信局行业协会管理平台稿件8篇。</w:t>
      </w:r>
    </w:p>
    <w:p>
      <w:pPr>
        <w:keepNext w:val="0"/>
        <w:keepLines w:val="0"/>
        <w:pageBreakBefore w:val="0"/>
        <w:widowControl/>
        <w:numPr>
          <w:ilvl w:val="0"/>
          <w:numId w:val="0"/>
        </w:numPr>
        <w:kinsoku/>
        <w:wordWrap/>
        <w:overflowPunct/>
        <w:topLinePunct w:val="0"/>
        <w:autoSpaceDE/>
        <w:autoSpaceDN/>
        <w:bidi w:val="0"/>
        <w:adjustRightInd/>
        <w:snapToGrid w:val="0"/>
        <w:spacing w:before="313" w:beforeLines="100" w:beforeAutospacing="0" w:after="157" w:afterLines="50" w:afterAutospacing="0" w:line="240" w:lineRule="auto"/>
        <w:ind w:leftChars="0"/>
        <w:jc w:val="center"/>
        <w:textAlignment w:val="auto"/>
        <w:rPr>
          <w:rFonts w:hint="default" w:ascii="仿宋_GB2312" w:hAnsi="仿宋_GB2312" w:eastAsia="仿宋_GB2312" w:cs="仿宋_GB2312"/>
          <w:b w:val="0"/>
          <w:i w:val="0"/>
          <w:caps w:val="0"/>
          <w:color w:val="000000" w:themeColor="text1"/>
          <w:spacing w:val="5"/>
          <w:sz w:val="24"/>
          <w:szCs w:val="24"/>
          <w:highlight w:val="none"/>
          <w:shd w:val="clear" w:color="auto" w:fill="FFFFFF"/>
          <w:lang w:eastAsia="zh-CN"/>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t>2022年12月份主要工作计划</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做好企业间考察交流工作，助力产业对接交流、合作共赢。</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组织做好《桌面清洁器》团体标准推广实施工作。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根据年度工作计划，做好监事会、理事会筹备工作。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做好2022年十件大事、工作总结及2023年工作计划、财务预算的编制工作。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做好2022年协会专刊资料归集、编辑工作。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落实“三会一课”制度，按时上党课，开展党员锋领指数考评。</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做好各部门及个人的年度工作总结</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，编制</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提升计划。</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做好推进协会成立二十周年宣传片、宣传册</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制作</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继续组织专家走访调研标准培育企业，推进“浙江制造”团体标准建设工作。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继续开展“千名科技专家进千企”科技服务行动，调研热点问题，倾听企业呼声，宣贯政府政策，服务企业发展。</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发挥宁波市文具行业企业服务窗口平台、宁波文具行业中小企业公共服务平台、宁波市对外贸易预警点、宁波文具行业协会品牌指导服务站、中国流行色协会宁波服务站等平台作用，当好政府助手、行业推手、企业帮手，进一步做好助企纾困工作。</w:t>
      </w: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eastAsia="华文行楷"/>
          <w:b/>
          <w:color w:val="FF0000"/>
          <w:sz w:val="44"/>
          <w:szCs w:val="44"/>
          <w:highlight w:val="none"/>
          <w:lang w:eastAsia="zh-CN"/>
        </w:rPr>
      </w:pPr>
      <w:r>
        <w:rPr>
          <w:rFonts w:eastAsia="华文行楷"/>
          <w:b/>
          <w:color w:val="FF0000"/>
          <w:sz w:val="44"/>
          <w:szCs w:val="44"/>
          <w:highlight w:val="none"/>
        </w:rPr>
        <w:t>生日祝福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right="0" w:firstLine="482" w:firstLineChars="200"/>
        <w:jc w:val="left"/>
        <w:textAlignment w:val="auto"/>
        <w:rPr>
          <w:rFonts w:hint="default" w:ascii="Calibri" w:hAnsi="Calibri" w:eastAsia="仿宋_GB2312" w:cs="Times New Roman"/>
          <w:color w:val="auto"/>
          <w:kern w:val="2"/>
          <w:sz w:val="24"/>
          <w:szCs w:val="24"/>
        </w:rPr>
      </w:pPr>
      <w:r>
        <w:rPr>
          <w:rFonts w:hint="eastAsia" w:ascii="Calibri" w:hAnsi="Calibri" w:eastAsia="仿宋_GB2312" w:cs="Calibri"/>
          <w:b/>
          <w:color w:val="auto"/>
          <w:kern w:val="2"/>
          <w:sz w:val="24"/>
          <w:szCs w:val="24"/>
          <w:lang w:val="en-US" w:eastAsia="zh-CN" w:bidi="ar"/>
        </w:rPr>
        <w:t>12</w:t>
      </w:r>
      <w:r>
        <w:rPr>
          <w:rFonts w:hint="default" w:ascii="仿宋_GB2312" w:hAnsi="Calibri" w:eastAsia="仿宋_GB2312" w:cs="仿宋_GB2312"/>
          <w:b/>
          <w:color w:val="auto"/>
          <w:kern w:val="2"/>
          <w:sz w:val="24"/>
          <w:szCs w:val="24"/>
          <w:lang w:val="en-US" w:eastAsia="zh-CN" w:bidi="ar"/>
        </w:rPr>
        <w:t>月份生日的企业家：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5" w:lineRule="exact"/>
        <w:ind w:left="0" w:right="0" w:firstLine="0" w:firstLineChars="0"/>
        <w:jc w:val="left"/>
        <w:textAlignment w:val="auto"/>
        <w:rPr>
          <w:rFonts w:hint="default" w:ascii="Times New Roman" w:hAnsi="Times New Roman" w:cs="Times New Roman"/>
          <w:color w:val="0C0C0C"/>
          <w:kern w:val="2"/>
          <w:sz w:val="21"/>
          <w:szCs w:val="21"/>
          <w:lang w:val="en-US"/>
        </w:rPr>
      </w:pPr>
      <w:r>
        <w:rPr>
          <w:rFonts w:hint="default" w:ascii="Times New Roman" w:hAnsi="Times New Roman" w:eastAsia="宋体" w:cs="Times New Roman"/>
          <w:color w:val="0C0C0C"/>
          <w:kern w:val="2"/>
          <w:sz w:val="21"/>
          <w:szCs w:val="21"/>
          <w:lang w:val="en-US" w:eastAsia="zh-CN" w:bidi="ar"/>
        </w:rPr>
        <w:t xml:space="preserve"> </w:t>
      </w:r>
      <w:r>
        <w:rPr>
          <w:rFonts w:hint="eastAsia" w:ascii="Times New Roman" w:hAnsi="Times New Roman" w:eastAsia="宋体" w:cs="Times New Roman"/>
          <w:color w:val="0C0C0C"/>
          <w:kern w:val="2"/>
          <w:sz w:val="21"/>
          <w:szCs w:val="21"/>
          <w:lang w:val="en-US" w:eastAsia="zh-CN" w:bidi="ar"/>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leftChars="0" w:firstLine="500" w:firstLineChars="200"/>
        <w:jc w:val="distribute"/>
        <w:textAlignment w:val="auto"/>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pP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得力集团有限公司总经理、宁波文具行业协会副理事长</w:t>
      </w: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ab/>
      </w:r>
      <w:r>
        <w:rPr>
          <w:rFonts w:hint="eastAsia"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 xml:space="preserve">                </w:t>
      </w: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娄甫安</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leftChars="0" w:firstLine="500" w:firstLineChars="200"/>
        <w:jc w:val="distribute"/>
        <w:textAlignment w:val="auto"/>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pP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慈溪市欣路制笔厂总经理</w:t>
      </w: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ab/>
      </w:r>
      <w:r>
        <w:rPr>
          <w:rFonts w:hint="eastAsia"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 xml:space="preserve">                                          </w:t>
      </w: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童忠杰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leftChars="0" w:firstLine="500" w:firstLineChars="200"/>
        <w:jc w:val="distribute"/>
        <w:textAlignment w:val="auto"/>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pP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宁波易派诺文具有限公司总经理</w:t>
      </w: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ab/>
      </w:r>
      <w:r>
        <w:rPr>
          <w:rFonts w:hint="eastAsia"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 xml:space="preserve">                                    </w:t>
      </w: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吴兴伟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leftChars="0" w:firstLine="500" w:firstLineChars="200"/>
        <w:jc w:val="distribute"/>
        <w:textAlignment w:val="auto"/>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pP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余姚市江文笔业有限公司总经理</w:t>
      </w:r>
      <w:r>
        <w:rPr>
          <w:rFonts w:hint="eastAsia"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 xml:space="preserve">                                     </w:t>
      </w: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ab/>
      </w: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戚增辉</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leftChars="0" w:firstLine="500" w:firstLineChars="200"/>
        <w:jc w:val="center"/>
        <w:textAlignment w:val="auto"/>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pP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祝以上</w:t>
      </w:r>
      <w:r>
        <w:rPr>
          <w:rFonts w:hint="eastAsia"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4</w:t>
      </w:r>
      <w:r>
        <w:rPr>
          <w:rFonts w:hint="default"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位老总生日快乐、健康如意！</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leftChars="0" w:firstLine="500" w:firstLineChars="200"/>
        <w:jc w:val="center"/>
        <w:textAlignment w:val="auto"/>
        <w:rPr>
          <w:rFonts w:eastAsia="仿宋_GB2312"/>
          <w:color w:val="000000" w:themeColor="text1"/>
          <w:sz w:val="24"/>
          <w:highlight w:val="none"/>
          <w14:textFill>
            <w14:solidFill>
              <w14:schemeClr w14:val="tx1"/>
            </w14:solidFill>
          </w14:textFill>
        </w:rPr>
      </w:pPr>
      <w:r>
        <w:rPr>
          <w:rFonts w:hint="eastAsia" w:ascii="仿宋_GB2312" w:hAnsi="仿宋_GB2312" w:eastAsia="仿宋_GB2312" w:cs="仿宋_GB2312"/>
          <w:b w:val="0"/>
          <w:i w:val="0"/>
          <w:caps w:val="0"/>
          <w:color w:val="000000" w:themeColor="text1"/>
          <w:spacing w:val="5"/>
          <w:sz w:val="24"/>
          <w:szCs w:val="24"/>
          <w:shd w:val="clear" w:color="auto" w:fill="FFFFFF"/>
          <w:lang w:val="en-US" w:eastAsia="zh-CN"/>
          <w14:textFill>
            <w14:solidFill>
              <w14:schemeClr w14:val="tx1"/>
            </w14:solidFill>
          </w14:textFill>
        </w:rPr>
        <w:t>（注：由于统计尚未结束，生日名单可能有遗漏，敬请谅解！）</w:t>
      </w:r>
    </w:p>
    <w:p>
      <w:pPr>
        <w:pStyle w:val="20"/>
        <w:rPr>
          <w:color w:val="000000" w:themeColor="text1"/>
          <w14:textFill>
            <w14:solidFill>
              <w14:schemeClr w14:val="tx1"/>
            </w14:solidFill>
          </w14:textFill>
        </w:rPr>
      </w:pPr>
    </w:p>
    <w:p>
      <w:pPr>
        <w:spacing w:line="340" w:lineRule="exact"/>
        <w:jc w:val="center"/>
        <w:rPr>
          <w:rFonts w:eastAsia="仿宋_GB2312"/>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0288" behindDoc="1" locked="0" layoutInCell="1" allowOverlap="1">
            <wp:simplePos x="0" y="0"/>
            <wp:positionH relativeFrom="column">
              <wp:posOffset>118110</wp:posOffset>
            </wp:positionH>
            <wp:positionV relativeFrom="paragraph">
              <wp:posOffset>67310</wp:posOffset>
            </wp:positionV>
            <wp:extent cx="5887085" cy="1885950"/>
            <wp:effectExtent l="0" t="0" r="5715" b="6350"/>
            <wp:wrapNone/>
            <wp:docPr id="6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111"/>
                    <pic:cNvPicPr>
                      <a:picLocks noChangeAspect="1"/>
                    </pic:cNvPicPr>
                  </pic:nvPicPr>
                  <pic:blipFill>
                    <a:blip r:embed="rId17"/>
                    <a:stretch>
                      <a:fillRect/>
                    </a:stretch>
                  </pic:blipFill>
                  <pic:spPr>
                    <a:xfrm>
                      <a:off x="0" y="0"/>
                      <a:ext cx="5887085" cy="1885950"/>
                    </a:xfrm>
                    <a:prstGeom prst="rect">
                      <a:avLst/>
                    </a:prstGeom>
                    <a:noFill/>
                    <a:ln>
                      <a:noFill/>
                    </a:ln>
                  </pic:spPr>
                </pic:pic>
              </a:graphicData>
            </a:graphic>
          </wp:anchor>
        </w:drawing>
      </w:r>
    </w:p>
    <w:p>
      <w:pPr>
        <w:spacing w:line="340" w:lineRule="exact"/>
        <w:jc w:val="center"/>
        <w:rPr>
          <w:rFonts w:eastAsia="仿宋_GB2312"/>
          <w:color w:val="000000" w:themeColor="text1"/>
          <w:sz w:val="28"/>
          <w:szCs w:val="28"/>
          <w:highlight w:val="none"/>
          <w14:textFill>
            <w14:solidFill>
              <w14:schemeClr w14:val="tx1"/>
            </w14:solidFill>
          </w14:textFill>
        </w:rPr>
      </w:pPr>
    </w:p>
    <w:p>
      <w:pPr>
        <w:spacing w:line="420" w:lineRule="exact"/>
        <w:ind w:firstLine="1308" w:firstLineChars="600"/>
        <w:jc w:val="left"/>
        <w:rPr>
          <w:rFonts w:hint="eastAsia"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办公地址：宁波市江东北路375号和丰创意广场丰庭楼14F</w:t>
      </w:r>
    </w:p>
    <w:p>
      <w:pPr>
        <w:spacing w:line="420" w:lineRule="exact"/>
        <w:ind w:firstLine="1308" w:firstLineChars="600"/>
        <w:jc w:val="left"/>
        <w:rPr>
          <w:rFonts w:hint="eastAsia" w:ascii="黑体" w:hAnsi="黑体" w:eastAsia="黑体" w:cs="黑体"/>
          <w:color w:val="000000" w:themeColor="text1"/>
          <w:spacing w:val="-11"/>
          <w:sz w:val="24"/>
          <w:highlight w:val="none"/>
          <w:lang w:val="en-US" w:eastAsia="zh-CN"/>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邮政编码：3150</w:t>
      </w:r>
      <w:r>
        <w:rPr>
          <w:rFonts w:hint="eastAsia" w:ascii="黑体" w:hAnsi="黑体" w:eastAsia="黑体" w:cs="黑体"/>
          <w:color w:val="000000" w:themeColor="text1"/>
          <w:spacing w:val="-11"/>
          <w:sz w:val="24"/>
          <w:highlight w:val="none"/>
          <w:lang w:val="en-US" w:eastAsia="zh-CN"/>
          <w14:textFill>
            <w14:solidFill>
              <w14:schemeClr w14:val="tx1"/>
            </w14:solidFill>
          </w14:textFill>
        </w:rPr>
        <w:t>42</w:t>
      </w:r>
    </w:p>
    <w:p>
      <w:pPr>
        <w:spacing w:line="420" w:lineRule="exact"/>
        <w:ind w:firstLine="1308" w:firstLineChars="600"/>
        <w:jc w:val="left"/>
        <w:rPr>
          <w:rFonts w:hint="eastAsia" w:ascii="黑体" w:hAnsi="黑体" w:eastAsia="黑体" w:cs="黑体"/>
          <w:color w:val="000000" w:themeColor="text1"/>
          <w:spacing w:val="-11"/>
          <w:sz w:val="24"/>
          <w:highlight w:val="none"/>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 xml:space="preserve">联系电话：0574-56786777、87123208  </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 </w:t>
      </w:r>
      <w:r>
        <w:rPr>
          <w:rFonts w:hint="eastAsia" w:ascii="黑体" w:hAnsi="黑体" w:eastAsia="黑体" w:cs="黑体"/>
          <w:color w:val="000000" w:themeColor="text1"/>
          <w:spacing w:val="-11"/>
          <w:sz w:val="24"/>
          <w:highlight w:val="none"/>
          <w14:textFill>
            <w14:solidFill>
              <w14:schemeClr w14:val="tx1"/>
            </w14:solidFill>
          </w14:textFill>
        </w:rPr>
        <w:t xml:space="preserve"> </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   </w:t>
      </w:r>
      <w:r>
        <w:rPr>
          <w:rFonts w:hint="eastAsia" w:ascii="黑体" w:hAnsi="黑体" w:eastAsia="黑体" w:cs="黑体"/>
          <w:color w:val="000000" w:themeColor="text1"/>
          <w:spacing w:val="-11"/>
          <w:sz w:val="24"/>
          <w:highlight w:val="none"/>
          <w14:textFill>
            <w14:solidFill>
              <w14:schemeClr w14:val="tx1"/>
            </w14:solidFill>
          </w14:textFill>
        </w:rPr>
        <w:t>传  真：0574-87123738</w:t>
      </w:r>
    </w:p>
    <w:p>
      <w:pPr>
        <w:numPr>
          <w:ilvl w:val="0"/>
          <w:numId w:val="0"/>
        </w:numPr>
        <w:spacing w:line="420" w:lineRule="exact"/>
        <w:ind w:firstLine="1308" w:firstLineChars="600"/>
        <w:jc w:val="left"/>
        <w:rPr>
          <w:rFonts w:hint="eastAsia" w:ascii="黑体" w:hAnsi="黑体" w:eastAsia="黑体" w:cs="黑体"/>
          <w:color w:val="000000" w:themeColor="text1"/>
          <w:spacing w:val="-11"/>
          <w:sz w:val="24"/>
          <w:highlight w:val="none"/>
          <w14:textFill>
            <w14:solidFill>
              <w14:schemeClr w14:val="tx1"/>
            </w14:solidFill>
          </w14:textFill>
        </w:rPr>
      </w:pPr>
      <w:r>
        <w:rPr>
          <w:rFonts w:hint="eastAsia" w:ascii="黑体" w:hAnsi="黑体" w:eastAsia="黑体" w:cs="黑体"/>
          <w:color w:val="000000" w:themeColor="text1"/>
          <w:spacing w:val="-11"/>
          <w:sz w:val="24"/>
          <w:highlight w:val="none"/>
          <w:lang w:val="en-US" w:eastAsia="zh-CN"/>
          <w14:textFill>
            <w14:solidFill>
              <w14:schemeClr w14:val="tx1"/>
            </w14:solidFill>
          </w14:textFill>
        </w:rPr>
        <w:t>邮    箱</w:t>
      </w:r>
      <w:r>
        <w:rPr>
          <w:rFonts w:hint="eastAsia" w:ascii="黑体" w:hAnsi="黑体" w:eastAsia="黑体" w:cs="黑体"/>
          <w:color w:val="000000" w:themeColor="text1"/>
          <w:spacing w:val="-11"/>
          <w:sz w:val="24"/>
          <w:highlight w:val="none"/>
          <w14:textFill>
            <w14:solidFill>
              <w14:schemeClr w14:val="tx1"/>
            </w14:solidFill>
          </w14:textFill>
        </w:rPr>
        <w:t>：</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begin"/>
      </w:r>
      <w:r>
        <w:rPr>
          <w:rFonts w:hint="eastAsia" w:ascii="黑体" w:hAnsi="黑体" w:eastAsia="黑体" w:cs="黑体"/>
          <w:color w:val="000000" w:themeColor="text1"/>
          <w:spacing w:val="-11"/>
          <w:sz w:val="24"/>
          <w:highlight w:val="none"/>
          <w:u w:val="none"/>
          <w14:textFill>
            <w14:solidFill>
              <w14:schemeClr w14:val="tx1"/>
            </w14:solidFill>
          </w14:textFill>
        </w:rPr>
        <w:instrText xml:space="preserve"> HYPERLINK "mailto:wenjuxiehui@163.com" </w:instrTex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separate"/>
      </w:r>
      <w:r>
        <w:rPr>
          <w:rStyle w:val="18"/>
          <w:rFonts w:hint="eastAsia" w:ascii="黑体" w:hAnsi="黑体" w:eastAsia="黑体" w:cs="黑体"/>
          <w:color w:val="000000" w:themeColor="text1"/>
          <w:spacing w:val="-11"/>
          <w:sz w:val="24"/>
          <w:highlight w:val="none"/>
          <w:u w:val="none"/>
          <w14:textFill>
            <w14:solidFill>
              <w14:schemeClr w14:val="tx1"/>
            </w14:solidFill>
          </w14:textFill>
        </w:rPr>
        <w:t>wenjuxiehui@163.com</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end"/>
      </w:r>
      <w:r>
        <w:rPr>
          <w:rFonts w:hint="eastAsia" w:ascii="黑体" w:hAnsi="黑体" w:eastAsia="黑体" w:cs="黑体"/>
          <w:color w:val="000000" w:themeColor="text1"/>
          <w:spacing w:val="-11"/>
          <w:sz w:val="24"/>
          <w:highlight w:val="none"/>
          <w:u w:val="none"/>
          <w14:textFill>
            <w14:solidFill>
              <w14:schemeClr w14:val="tx1"/>
            </w14:solidFill>
          </w14:textFill>
        </w:rPr>
        <w:t xml:space="preserve">           </w:t>
      </w:r>
      <w:r>
        <w:rPr>
          <w:rFonts w:hint="eastAsia" w:ascii="黑体" w:hAnsi="黑体" w:eastAsia="黑体" w:cs="黑体"/>
          <w:color w:val="000000" w:themeColor="text1"/>
          <w:spacing w:val="-11"/>
          <w:sz w:val="24"/>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pacing w:val="-11"/>
          <w:sz w:val="24"/>
          <w:highlight w:val="none"/>
          <w:u w:val="none"/>
          <w14:textFill>
            <w14:solidFill>
              <w14:schemeClr w14:val="tx1"/>
            </w14:solidFill>
          </w14:textFill>
        </w:rPr>
        <w:t>网  址：</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begin"/>
      </w:r>
      <w:r>
        <w:rPr>
          <w:rFonts w:hint="eastAsia" w:ascii="黑体" w:hAnsi="黑体" w:eastAsia="黑体" w:cs="黑体"/>
          <w:color w:val="000000" w:themeColor="text1"/>
          <w:spacing w:val="-11"/>
          <w:sz w:val="24"/>
          <w:highlight w:val="none"/>
          <w:u w:val="none"/>
          <w14:textFill>
            <w14:solidFill>
              <w14:schemeClr w14:val="tx1"/>
            </w14:solidFill>
          </w14:textFill>
        </w:rPr>
        <w:instrText xml:space="preserve"> HYPERLINK "http://www.cnnbsa.com" </w:instrTex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separate"/>
      </w:r>
      <w:r>
        <w:rPr>
          <w:rStyle w:val="18"/>
          <w:rFonts w:hint="eastAsia" w:ascii="黑体" w:hAnsi="黑体" w:eastAsia="黑体" w:cs="黑体"/>
          <w:color w:val="000000" w:themeColor="text1"/>
          <w:spacing w:val="-11"/>
          <w:sz w:val="24"/>
          <w:highlight w:val="none"/>
          <w:u w:val="none"/>
          <w14:textFill>
            <w14:solidFill>
              <w14:schemeClr w14:val="tx1"/>
            </w14:solidFill>
          </w14:textFill>
        </w:rPr>
        <w:t>www.cnnbsa.com</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end"/>
      </w:r>
    </w:p>
    <w:p>
      <w:pPr>
        <w:pStyle w:val="20"/>
        <w:widowControl w:val="0"/>
        <w:numPr>
          <w:ilvl w:val="0"/>
          <w:numId w:val="0"/>
        </w:numPr>
        <w:jc w:val="left"/>
        <w:rPr>
          <w:rFonts w:hint="eastAsia"/>
          <w:color w:val="000000" w:themeColor="text1"/>
          <w:lang w:val="en-US" w:eastAsia="zh-CN"/>
          <w14:textFill>
            <w14:solidFill>
              <w14:schemeClr w14:val="tx1"/>
            </w14:solidFill>
          </w14:textFill>
        </w:rPr>
      </w:pPr>
    </w:p>
    <w:p>
      <w:pPr>
        <w:tabs>
          <w:tab w:val="left" w:pos="3632"/>
        </w:tabs>
        <w:rPr>
          <w:color w:val="000000" w:themeColor="text1"/>
          <w:spacing w:val="24"/>
          <w:u w:val="single"/>
          <w14:textFill>
            <w14:solidFill>
              <w14:schemeClr w14:val="tx1"/>
            </w14:solidFill>
          </w14:textFill>
        </w:rPr>
      </w:pPr>
    </w:p>
    <w:sectPr>
      <w:type w:val="continuous"/>
      <w:pgSz w:w="11906" w:h="16838"/>
      <w:pgMar w:top="1417" w:right="1134" w:bottom="850" w:left="1134" w:header="851" w:footer="79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D5CB479-19DB-4516-9680-E7F325E9F742}"/>
  </w:font>
  <w:font w:name="黑体">
    <w:panose1 w:val="02010609060101010101"/>
    <w:charset w:val="86"/>
    <w:family w:val="auto"/>
    <w:pitch w:val="default"/>
    <w:sig w:usb0="800002BF" w:usb1="38CF7CFA" w:usb2="00000016" w:usb3="00000000" w:csb0="00040001" w:csb1="00000000"/>
    <w:embedRegular r:id="rId2" w:fontKey="{AA4B7E25-8B42-47AB-AD78-69D905875E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F75BE62-9E6A-4242-910E-D69508E710EF}"/>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方正大黑简体">
    <w:panose1 w:val="02000000000000000000"/>
    <w:charset w:val="86"/>
    <w:family w:val="auto"/>
    <w:pitch w:val="default"/>
    <w:sig w:usb0="A00002BF" w:usb1="184F6CFA" w:usb2="00000012" w:usb3="00000000" w:csb0="00040001" w:csb1="00000000"/>
    <w:embedRegular r:id="rId4" w:fontKey="{3617986E-A2DD-4927-BE85-1B00BDC2A270}"/>
  </w:font>
  <w:font w:name="方正大标宋简体">
    <w:panose1 w:val="02000000000000000000"/>
    <w:charset w:val="86"/>
    <w:family w:val="auto"/>
    <w:pitch w:val="default"/>
    <w:sig w:usb0="A00002BF" w:usb1="184F6CFA" w:usb2="00000012" w:usb3="00000000" w:csb0="00040001" w:csb1="00000000"/>
    <w:embedRegular r:id="rId5" w:fontKey="{FF7D3F15-827C-4B3A-B491-D7CB20C63A3E}"/>
  </w:font>
  <w:font w:name="仿宋_GB2312">
    <w:panose1 w:val="02010609030101010101"/>
    <w:charset w:val="86"/>
    <w:family w:val="auto"/>
    <w:pitch w:val="default"/>
    <w:sig w:usb0="00000001" w:usb1="080E0000" w:usb2="00000000" w:usb3="00000000" w:csb0="00040000" w:csb1="00000000"/>
    <w:embedRegular r:id="rId6" w:fontKey="{A616EF8A-517A-471F-B11B-C78024707401}"/>
  </w:font>
  <w:font w:name="方正小标宋简体">
    <w:panose1 w:val="02000000000000000000"/>
    <w:charset w:val="86"/>
    <w:family w:val="auto"/>
    <w:pitch w:val="default"/>
    <w:sig w:usb0="00000001" w:usb1="080E0000" w:usb2="00000000" w:usb3="00000000" w:csb0="00040000" w:csb1="00000000"/>
    <w:embedRegular r:id="rId7" w:fontKey="{A1FC2F89-7612-4E0A-ABC8-8E634C3AB401}"/>
  </w:font>
  <w:font w:name="楷体">
    <w:panose1 w:val="02010609060101010101"/>
    <w:charset w:val="86"/>
    <w:family w:val="auto"/>
    <w:pitch w:val="default"/>
    <w:sig w:usb0="800002BF" w:usb1="38CF7CFA" w:usb2="00000016" w:usb3="00000000" w:csb0="00040001" w:csb1="00000000"/>
    <w:embedRegular r:id="rId8" w:fontKey="{499EFA31-286D-4A52-94B8-2BDCA6510ADD}"/>
  </w:font>
  <w:font w:name="方正书宋_GBK">
    <w:altName w:val="微软雅黑"/>
    <w:panose1 w:val="02000000000000000000"/>
    <w:charset w:val="86"/>
    <w:family w:val="auto"/>
    <w:pitch w:val="default"/>
    <w:sig w:usb0="00000000" w:usb1="00000000" w:usb2="00000000" w:usb3="00000000" w:csb0="00040000" w:csb1="00000000"/>
    <w:embedRegular r:id="rId9" w:fontKey="{4F234228-A595-4B98-A248-37B5C9694875}"/>
  </w:font>
  <w:font w:name="方正黑体简体">
    <w:altName w:val="微软雅黑"/>
    <w:panose1 w:val="02010601030101010101"/>
    <w:charset w:val="86"/>
    <w:family w:val="auto"/>
    <w:pitch w:val="default"/>
    <w:sig w:usb0="00000000" w:usb1="00000000" w:usb2="00000000" w:usb3="00000000" w:csb0="00040000" w:csb1="00000000"/>
    <w:embedRegular r:id="rId10" w:fontKey="{9C41CADD-2855-48C7-B0E2-4349E8E1DB85}"/>
  </w:font>
  <w:font w:name="华文行楷">
    <w:altName w:val="微软雅黑"/>
    <w:panose1 w:val="02010800040101010101"/>
    <w:charset w:val="86"/>
    <w:family w:val="auto"/>
    <w:pitch w:val="default"/>
    <w:sig w:usb0="00000000" w:usb1="00000000" w:usb2="00000000" w:usb3="00000000" w:csb0="00040000" w:csb1="00000000"/>
    <w:embedRegular r:id="rId11" w:fontKey="{4F79C47F-7214-4055-9E4E-55CEDDC2D46C}"/>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9"/>
          <w:jc w:val="right"/>
          <w:rPr>
            <w:b/>
            <w:color w:val="FFFFFF" w:themeColor="background1"/>
            <w:sz w:val="28"/>
            <w:szCs w:val="28"/>
            <w14:textFill>
              <w14:solidFill>
                <w14:schemeClr w14:val="bg1"/>
              </w14:solidFill>
            </w14:textFill>
          </w:rP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2336" behindDoc="1" locked="0" layoutInCell="1" allowOverlap="1">
                  <wp:simplePos x="0" y="0"/>
                  <wp:positionH relativeFrom="column">
                    <wp:posOffset>5596890</wp:posOffset>
                  </wp:positionH>
                  <wp:positionV relativeFrom="paragraph">
                    <wp:posOffset>-10795</wp:posOffset>
                  </wp:positionV>
                  <wp:extent cx="273050" cy="273050"/>
                  <wp:effectExtent l="0" t="0" r="0" b="0"/>
                  <wp:wrapNone/>
                  <wp:docPr id="4123" name="矩形 412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0.7pt;margin-top:-0.85pt;height:21.5pt;width:21.5pt;z-index:-251654144;v-text-anchor:middle;mso-width-relative:page;mso-height-relative:page;" fillcolor="#00B0F0" filled="t" stroked="f" coordsize="21600,21600" o:gfxdata="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DtoJdgAAAAJAQAADwAAAAAAAAABACAAAAAiAAAAZHJzL2Rvd25yZXYueG1s&#10;UEsBAhQAFAAAAAgAh07iQDychYxqAgAA0gQAAA4AAAAAAAAAAQAgAAAAJwEAAGRycy9lMm9Eb2Mu&#10;eG1sUEsFBgAAAAAGAAYAWQEAAAMGAAAAAA==&#10;">
                  <v:fill on="t" focussize="0,0"/>
                  <v:stroke on="f" weight="2pt"/>
                  <v:imagedata o:title=""/>
                  <o:lock v:ext="edit" aspectratio="f"/>
                  <v:textbox>
                    <w:txbxContent>
                      <w:p>
                        <w:pPr>
                          <w:jc w:val="center"/>
                        </w:pPr>
                      </w:p>
                    </w:txbxContent>
                  </v:textbox>
                </v:rect>
              </w:pict>
            </mc:Fallback>
          </mc:AlternateContent>
        </w: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2</w:t>
        </w:r>
        <w:r>
          <w:rPr>
            <w:b/>
            <w:color w:val="FFFFFF" w:themeColor="background1"/>
            <w:sz w:val="28"/>
            <w:szCs w:val="28"/>
            <w14:textFill>
              <w14:solidFill>
                <w14:schemeClr w14:val="bg1"/>
              </w14:solidFill>
            </w14:textFill>
          </w:rPr>
          <w:fldChar w:fldCharType="end"/>
        </w:r>
      </w:p>
      <w:p>
        <w:pPr>
          <w:pStyle w:val="9"/>
          <w:jc w:val="right"/>
        </w:pPr>
      </w:p>
      <w:p>
        <w:pPr>
          <w:pStyle w:val="9"/>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
      <w:docPartObj>
        <w:docPartGallery w:val="autotext"/>
      </w:docPartObj>
    </w:sdtPr>
    <w:sdtContent>
      <w:p>
        <w:pPr>
          <w:pStyle w:val="9"/>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6432" behindDoc="1" locked="0" layoutInCell="1" allowOverlap="1">
                  <wp:simplePos x="0" y="0"/>
                  <wp:positionH relativeFrom="column">
                    <wp:posOffset>-86360</wp:posOffset>
                  </wp:positionH>
                  <wp:positionV relativeFrom="paragraph">
                    <wp:posOffset>-56515</wp:posOffset>
                  </wp:positionV>
                  <wp:extent cx="273050" cy="273050"/>
                  <wp:effectExtent l="0" t="0" r="12700" b="12700"/>
                  <wp:wrapNone/>
                  <wp:docPr id="157" name="矩形 157"/>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50048;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G9H2TYAAAACAEAAA8AAAAAAAAAAQAgAAAAIgAAAGRycy9kb3ducmV2LnhtbFBL&#10;AQIUABQAAAAIAIdO4kC9KmtmaAIAANAEAAAOAAAAAAAAAAEAIAAAACcBAABkcnMvZTJvRG9jLnht&#10;bFBLBQYAAAAABgAGAFkBAAABBgAAAAA=&#10;">
                  <v:fill on="t" focussize="0,0"/>
                  <v:stroke on="f" weight="2pt"/>
                  <v:imagedata o:title=""/>
                  <o:lock v:ext="edit" aspectratio="f"/>
                  <v:textbox>
                    <w:txbxContent>
                      <w:p>
                        <w:pPr>
                          <w:jc w:val="center"/>
                        </w:pPr>
                      </w:p>
                    </w:txbxContent>
                  </v:textbox>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
      <w:docPartObj>
        <w:docPartGallery w:val="autotext"/>
      </w:docPartObj>
    </w:sdtPr>
    <w:sdtContent>
      <w:p>
        <w:pPr>
          <w:pStyle w:val="9"/>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8480"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9" name="矩形 9"/>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8000;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b0fZNgAAAAIAQAADwAAAAAAAAABACAAAAAiAAAAZHJzL2Rvd25yZXYueG1sUEsB&#10;AhQAFAAAAAgAh07iQOqfbmdnAgAAzAQAAA4AAAAAAAAAAQAgAAAAJwEAAGRycy9lMm9Eb2MueG1s&#10;UEsFBgAAAAAGAAYAWQEAAAAGAAAAAA==&#10;">
                  <v:fill on="t" focussize="0,0"/>
                  <v:stroke on="f" weight="2pt"/>
                  <v:imagedata o:title=""/>
                  <o:lock v:ext="edit" aspectratio="f"/>
                  <v:textbox>
                    <w:txbxContent>
                      <w:p>
                        <w:pPr>
                          <w:jc w:val="center"/>
                        </w:pPr>
                      </w:p>
                    </w:txbxContent>
                  </v:textbox>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18"/>
      </w:rPr>
    </w:pPr>
  </w:p>
  <w:sdt>
    <w:sdtPr>
      <w:id w:val="4"/>
      <w:docPartObj>
        <w:docPartGallery w:val="autotext"/>
      </w:docPartObj>
    </w:sdtPr>
    <w:sdtContent>
      <w:p>
        <w:pPr>
          <w:jc w:val="cente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7456"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3" name="矩形 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9024;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b0fZNgAAAAIAQAADwAAAAAAAAABACAAAAAiAAAAZHJzL2Rvd25yZXYueG1sUEsB&#10;AhQAFAAAAAgAh07iQLYR4SZnAgAAzAQAAA4AAAAAAAAAAQAgAAAAJwEAAGRycy9lMm9Eb2MueG1s&#10;UEsFBgAAAAAGAAYAWQEAAAAGAAAAAA==&#10;">
                  <v:fill on="t" focussize="0,0"/>
                  <v:stroke on="f" weight="2pt"/>
                  <v:imagedata o:title=""/>
                  <o:lock v:ext="edit" aspectratio="f"/>
                  <v:textbox>
                    <w:txbxContent>
                      <w:p>
                        <w:pPr>
                          <w:jc w:val="center"/>
                        </w:pPr>
                      </w:p>
                    </w:txbxContent>
                  </v:textbox>
                </v:rect>
              </w:pict>
            </mc:Fallback>
          </mc:AlternateContent>
        </w:r>
      </w:p>
      <w:p>
        <w:pPr>
          <w:pStyle w:val="9"/>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15</w:t>
                    </w:r>
                    <w:r>
                      <w:fldChar w:fldCharType="end"/>
                    </w:r>
                  </w:p>
                </w:txbxContent>
              </v:textbox>
            </v:shape>
          </w:pict>
        </mc:Fallback>
      </mc:AlternateContent>
    </w:r>
    <w:sdt>
      <w:sdtPr>
        <w:id w:val="5"/>
        <w:docPartObj>
          <w:docPartGallery w:val="autotext"/>
        </w:docPartObj>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w:t>
                          </w:r>
                          <w:r>
                            <w:fldChar w:fldCharType="end"/>
                          </w:r>
                          <w:r>
                            <w:t xml:space="preserve"> / </w:t>
                          </w:r>
                          <w:r>
                            <w:fldChar w:fldCharType="begin"/>
                          </w:r>
                          <w:r>
                            <w:instrText xml:space="preserve"> NUMPAGES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w:t>
                    </w:r>
                    <w:r>
                      <w:fldChar w:fldCharType="end"/>
                    </w:r>
                    <w:r>
                      <w:t xml:space="preserve"> / </w:t>
                    </w:r>
                    <w:r>
                      <w:fldChar w:fldCharType="begin"/>
                    </w:r>
                    <w:r>
                      <w:instrText xml:space="preserve"> NUMPAGES  \* MERGEFORMAT </w:instrText>
                    </w:r>
                    <w:r>
                      <w:fldChar w:fldCharType="separate"/>
                    </w:r>
                    <w:r>
                      <w:t>15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13</w:t>
                          </w:r>
                          <w:r>
                            <w:fldChar w:fldCharType="end"/>
                          </w:r>
                          <w:r>
                            <w:t xml:space="preserve"> / </w:t>
                          </w:r>
                          <w:r>
                            <w:fldChar w:fldCharType="begin"/>
                          </w:r>
                          <w:r>
                            <w:instrText xml:space="preserve"> NUMPAGES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13</w:t>
                    </w:r>
                    <w:r>
                      <w:fldChar w:fldCharType="end"/>
                    </w:r>
                    <w:r>
                      <w:t xml:space="preserve"> / </w:t>
                    </w:r>
                    <w:r>
                      <w:fldChar w:fldCharType="begin"/>
                    </w:r>
                    <w:r>
                      <w:instrText xml:space="preserve"> NUMPAGES  \* MERGEFORMAT </w:instrText>
                    </w:r>
                    <w:r>
                      <w:fldChar w:fldCharType="separate"/>
                    </w:r>
                    <w:r>
                      <w:t>15</w:t>
                    </w:r>
                    <w:r>
                      <w:fldChar w:fldCharType="end"/>
                    </w:r>
                  </w:p>
                </w:txbxContent>
              </v:textbox>
            </v:shape>
          </w:pict>
        </mc:Fallback>
      </mc:AlternateContent>
    </w:r>
    <w:sdt>
      <w:sdtPr>
        <w:id w:val="7"/>
        <w:showingPlcHdr/>
        <w:docPartObj>
          <w:docPartGallery w:val="autotext"/>
        </w:docPartObj>
      </w:sdtPr>
      <w:sdtContent/>
    </w:sdt>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r>
      <mc:AlternateContent>
        <mc:Choice Requires="wps">
          <w:drawing>
            <wp:anchor distT="0" distB="0" distL="114300" distR="114300" simplePos="0" relativeHeight="251663360" behindDoc="0" locked="0" layoutInCell="1" allowOverlap="1">
              <wp:simplePos x="0" y="0"/>
              <wp:positionH relativeFrom="column">
                <wp:posOffset>-225425</wp:posOffset>
              </wp:positionH>
              <wp:positionV relativeFrom="paragraph">
                <wp:posOffset>-251460</wp:posOffset>
              </wp:positionV>
              <wp:extent cx="1831975" cy="376555"/>
              <wp:effectExtent l="0" t="0" r="9525" b="4445"/>
              <wp:wrapNone/>
              <wp:docPr id="4115" name="矩形 4115"/>
              <wp:cNvGraphicFramePr/>
              <a:graphic xmlns:a="http://schemas.openxmlformats.org/drawingml/2006/main">
                <a:graphicData uri="http://schemas.microsoft.com/office/word/2010/wordprocessingShape">
                  <wps:wsp>
                    <wps:cNvSpPr/>
                    <wps:spPr>
                      <a:xfrm>
                        <a:off x="0" y="0"/>
                        <a:ext cx="1831975" cy="3765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5pt;margin-top:-19.8pt;height:29.65pt;width:144.25pt;z-index:251663360;v-text-anchor:middle;mso-width-relative:page;mso-height-relative:page;" fillcolor="#DBEEF4 [664]" filled="t" stroked="f" coordsize="21600,21600" o:gfxdata="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AhMy3WAAAACgEAAA8AAAAAAAAA&#10;AQAgAAAAIgAAAGRycy9kb3ducmV2LnhtbFBLAQIUABQAAAAIAIdO4kBtyucahQIAAP4EAAAOAAAA&#10;AAAAAAEAIAAAACUBAABkcnMvZTJvRG9jLnhtbFBLBQYAAAAABgAGAFkBAAAcBgAAAAA=&#10;">
              <v:fill on="t" focussize="0,0"/>
              <v:stroke on="f" weight="2pt"/>
              <v:imagedata o:title=""/>
              <o:lock v:ext="edit" aspectratio="f"/>
              <v:textbo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423545</wp:posOffset>
              </wp:positionH>
              <wp:positionV relativeFrom="paragraph">
                <wp:posOffset>-245110</wp:posOffset>
              </wp:positionV>
              <wp:extent cx="5962650" cy="367665"/>
              <wp:effectExtent l="0" t="0" r="6350" b="635"/>
              <wp:wrapNone/>
              <wp:docPr id="4116" name="矩形 4116"/>
              <wp:cNvGraphicFramePr/>
              <a:graphic xmlns:a="http://schemas.openxmlformats.org/drawingml/2006/main">
                <a:graphicData uri="http://schemas.microsoft.com/office/word/2010/wordprocessingShape">
                  <wps:wsp>
                    <wps:cNvSpPr/>
                    <wps:spPr>
                      <a:xfrm>
                        <a:off x="0" y="0"/>
                        <a:ext cx="5962650" cy="3676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19.3pt;height:28.95pt;width:469.5pt;z-index:251661312;v-text-anchor:middle;mso-width-relative:page;mso-height-relative:page;" fillcolor="#00B0F0" filled="t" stroked="f" coordsize="21600,21600" o:gfxdata="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NkECdgAAAAKAQAADwAAAAAAAAABACAAAAAiAAAAZHJzL2Rvd25yZXYueG1sUEsBAhQA&#10;FAAAAAgAh07iQIL9dN1kAgAAugQAAA4AAAAAAAAAAQAgAAAAJwEAAGRycy9lMm9Eb2MueG1sUEsF&#10;BgAAAAAGAAYAWQEAAP0FAAAAAA==&#10;">
              <v:fill on="t" focussize="0,0"/>
              <v:stroke on="f" weight="2pt"/>
              <v:imagedata o:title=""/>
              <o:lock v:ext="edit" aspectratio="f"/>
            </v:rect>
          </w:pict>
        </mc:Fallback>
      </mc:AlternateContent>
    </w:r>
    <w:r>
      <w:drawing>
        <wp:anchor distT="0" distB="0" distL="114300" distR="114300" simplePos="0" relativeHeight="251665408" behindDoc="0" locked="0" layoutInCell="1" allowOverlap="1">
          <wp:simplePos x="0" y="0"/>
          <wp:positionH relativeFrom="column">
            <wp:posOffset>5469255</wp:posOffset>
          </wp:positionH>
          <wp:positionV relativeFrom="paragraph">
            <wp:posOffset>-252095</wp:posOffset>
          </wp:positionV>
          <wp:extent cx="398145" cy="403225"/>
          <wp:effectExtent l="0" t="0" r="8255" b="3175"/>
          <wp:wrapNone/>
          <wp:docPr id="4" name="图片 4" descr="F:\cdr文件\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cdr文件\LOGO.pngLOGO"/>
                  <pic:cNvPicPr>
                    <a:picLocks noChangeAspect="1"/>
                  </pic:cNvPicPr>
                </pic:nvPicPr>
                <pic:blipFill>
                  <a:blip r:embed="rId1"/>
                  <a:srcRect/>
                  <a:stretch>
                    <a:fillRect/>
                  </a:stretch>
                </pic:blipFill>
                <pic:spPr>
                  <a:xfrm>
                    <a:off x="0" y="0"/>
                    <a:ext cx="398145" cy="403225"/>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5221605</wp:posOffset>
              </wp:positionH>
              <wp:positionV relativeFrom="paragraph">
                <wp:posOffset>-283845</wp:posOffset>
              </wp:positionV>
              <wp:extent cx="890905" cy="545465"/>
              <wp:effectExtent l="0" t="0" r="5080" b="6985"/>
              <wp:wrapNone/>
              <wp:docPr id="4125" name="矩形 4125"/>
              <wp:cNvGraphicFramePr/>
              <a:graphic xmlns:a="http://schemas.openxmlformats.org/drawingml/2006/main">
                <a:graphicData uri="http://schemas.microsoft.com/office/word/2010/wordprocessingShape">
                  <wps:wsp>
                    <wps:cNvSpPr/>
                    <wps:spPr>
                      <a:xfrm>
                        <a:off x="0" y="0"/>
                        <a:ext cx="890650" cy="545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15pt;margin-top:-22.35pt;height:42.95pt;width:70.15pt;z-index:251664384;v-text-anchor:middle;mso-width-relative:page;mso-height-relative:page;" fillcolor="#FFFFFF [3212]" filled="t" stroked="f" coordsize="21600,21600" o:gfxdata="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ZfXTtYAAAAKAQAADwAAAAAAAAABACAAAAAiAAAAZHJzL2Rvd25yZXYueG1sUEsBAhQAFAAAAAgA&#10;h07iQENZEtxgAgAAuQQAAA4AAAAAAAAAAQAgAAAAJQEAAGRycy9lMm9Eb2MueG1sUEsFBgAAAAAG&#10;AAYAWQEAAPcFAAAAAA==&#10;">
              <v:fill on="t" focussize="0,0"/>
              <v:stroke on="f" weight="2pt"/>
              <v:imagedata o:title=""/>
              <o:lock v:ext="edit" aspectratio="f"/>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r>
      <mc:AlternateContent>
        <mc:Choice Requires="wps">
          <w:drawing>
            <wp:anchor distT="0" distB="0" distL="114300" distR="114300" simplePos="0" relativeHeight="251670528" behindDoc="0" locked="0" layoutInCell="1" allowOverlap="1">
              <wp:simplePos x="0" y="0"/>
              <wp:positionH relativeFrom="column">
                <wp:posOffset>-225425</wp:posOffset>
              </wp:positionH>
              <wp:positionV relativeFrom="paragraph">
                <wp:posOffset>-251460</wp:posOffset>
              </wp:positionV>
              <wp:extent cx="1831975" cy="376555"/>
              <wp:effectExtent l="0" t="0" r="9525" b="4445"/>
              <wp:wrapNone/>
              <wp:docPr id="8" name="矩形 8"/>
              <wp:cNvGraphicFramePr/>
              <a:graphic xmlns:a="http://schemas.openxmlformats.org/drawingml/2006/main">
                <a:graphicData uri="http://schemas.microsoft.com/office/word/2010/wordprocessingShape">
                  <wps:wsp>
                    <wps:cNvSpPr/>
                    <wps:spPr>
                      <a:xfrm>
                        <a:off x="0" y="0"/>
                        <a:ext cx="1831975" cy="3765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5pt;margin-top:-19.8pt;height:29.65pt;width:144.25pt;z-index:251670528;v-text-anchor:middle;mso-width-relative:page;mso-height-relative:page;" fillcolor="#DBEEF4 [664]" filled="t" stroked="f" coordsize="21600,21600" o:gfxdata="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AhMy3WAAAACgEAAA8AAAAAAAAAAQAg&#10;AAAAIgAAAGRycy9kb3ducmV2LnhtbFBLAQIUABQAAAAIAIdO4kD149P/ggIAAPgEAAAOAAAAAAAA&#10;AAEAIAAAACUBAABkcnMvZTJvRG9jLnhtbFBLBQYAAAAABgAGAFkBAAAZBgAAAAA=&#10;">
              <v:fill on="t" focussize="0,0"/>
              <v:stroke on="f" weight="2pt"/>
              <v:imagedata o:title=""/>
              <o:lock v:ext="edit" aspectratio="f"/>
              <v:textbo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423545</wp:posOffset>
              </wp:positionH>
              <wp:positionV relativeFrom="paragraph">
                <wp:posOffset>-245110</wp:posOffset>
              </wp:positionV>
              <wp:extent cx="5962650" cy="367665"/>
              <wp:effectExtent l="0" t="0" r="6350" b="635"/>
              <wp:wrapNone/>
              <wp:docPr id="11" name="矩形 11"/>
              <wp:cNvGraphicFramePr/>
              <a:graphic xmlns:a="http://schemas.openxmlformats.org/drawingml/2006/main">
                <a:graphicData uri="http://schemas.microsoft.com/office/word/2010/wordprocessingShape">
                  <wps:wsp>
                    <wps:cNvSpPr/>
                    <wps:spPr>
                      <a:xfrm>
                        <a:off x="0" y="0"/>
                        <a:ext cx="5962650" cy="3676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19.3pt;height:28.95pt;width:469.5pt;z-index:251669504;v-text-anchor:middle;mso-width-relative:page;mso-height-relative:page;" fillcolor="#00B0F0" filled="t" stroked="f" coordsize="21600,21600" o:gfxdata="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NkECdgAAAAKAQAADwAAAAAAAAABACAAAAAiAAAAZHJzL2Rvd25yZXYueG1sUEsBAhQAFAAA&#10;AAgAh07iQHx0Jf5hAgAAtgQAAA4AAAAAAAAAAQAgAAAAJwEAAGRycy9lMm9Eb2MueG1sUEsFBgAA&#10;AAAGAAYAWQEAAPoFAAAAAA==&#10;">
              <v:fill on="t" focussize="0,0"/>
              <v:stroke on="f" weight="2pt"/>
              <v:imagedata o:title=""/>
              <o:lock v:ext="edit" aspectratio="f"/>
            </v:rect>
          </w:pict>
        </mc:Fallback>
      </mc:AlternateContent>
    </w:r>
    <w:r>
      <w:drawing>
        <wp:anchor distT="0" distB="0" distL="114300" distR="114300" simplePos="0" relativeHeight="251672576" behindDoc="0" locked="0" layoutInCell="1" allowOverlap="1">
          <wp:simplePos x="0" y="0"/>
          <wp:positionH relativeFrom="column">
            <wp:posOffset>5469255</wp:posOffset>
          </wp:positionH>
          <wp:positionV relativeFrom="paragraph">
            <wp:posOffset>-252095</wp:posOffset>
          </wp:positionV>
          <wp:extent cx="398145" cy="403225"/>
          <wp:effectExtent l="0" t="0" r="8255" b="3175"/>
          <wp:wrapNone/>
          <wp:docPr id="13" name="图片 13" descr="F:\cdr文件\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cdr文件\LOGO.pngLOGO"/>
                  <pic:cNvPicPr>
                    <a:picLocks noChangeAspect="1"/>
                  </pic:cNvPicPr>
                </pic:nvPicPr>
                <pic:blipFill>
                  <a:blip r:embed="rId1"/>
                  <a:srcRect/>
                  <a:stretch>
                    <a:fillRect/>
                  </a:stretch>
                </pic:blipFill>
                <pic:spPr>
                  <a:xfrm>
                    <a:off x="0" y="0"/>
                    <a:ext cx="398145" cy="403225"/>
                  </a:xfrm>
                  <a:prstGeom prst="rect">
                    <a:avLst/>
                  </a:prstGeom>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column">
                <wp:posOffset>5221605</wp:posOffset>
              </wp:positionH>
              <wp:positionV relativeFrom="paragraph">
                <wp:posOffset>-283845</wp:posOffset>
              </wp:positionV>
              <wp:extent cx="890905" cy="545465"/>
              <wp:effectExtent l="0" t="0" r="10795" b="635"/>
              <wp:wrapNone/>
              <wp:docPr id="21" name="矩形 21"/>
              <wp:cNvGraphicFramePr/>
              <a:graphic xmlns:a="http://schemas.openxmlformats.org/drawingml/2006/main">
                <a:graphicData uri="http://schemas.microsoft.com/office/word/2010/wordprocessingShape">
                  <wps:wsp>
                    <wps:cNvSpPr/>
                    <wps:spPr>
                      <a:xfrm>
                        <a:off x="0" y="0"/>
                        <a:ext cx="890650" cy="545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15pt;margin-top:-22.35pt;height:42.95pt;width:70.15pt;z-index:251671552;v-text-anchor:middle;mso-width-relative:page;mso-height-relative:page;" fillcolor="#FFFFFF [3212]" filled="t" stroked="f" coordsize="21600,21600" o:gfxdata="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Jl9dO&#10;1gAAAAoBAAAPAAAAAAAAAAEAIAAAACIAAABkcnMvZG93bnJldi54bWxQSwECFAAUAAAACACHTuJA&#10;XkgVNFwCAAC1BAAADgAAAAAAAAABACAAAAAlAQAAZHJzL2Uyb0RvYy54bWxQSwUGAAAAAAYABgBZ&#10;AQAA8wUAAAAA&#10;">
              <v:fill on="t" focussize="0,0"/>
              <v:stroke on="f" weight="2pt"/>
              <v:imagedata o:title=""/>
              <o:lock v:ext="edit" aspectratio="f"/>
            </v:rect>
          </w:pict>
        </mc:Fallback>
      </mc:AlternateContent>
    </w:r>
  </w:p>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083AD4"/>
    <w:multiLevelType w:val="singleLevel"/>
    <w:tmpl w:val="45083AD4"/>
    <w:lvl w:ilvl="0" w:tentative="0">
      <w:start w:val="1"/>
      <w:numFmt w:val="decimal"/>
      <w:suff w:val="nothing"/>
      <w:lvlText w:val="%1．"/>
      <w:lvlJc w:val="left"/>
      <w:pPr>
        <w:ind w:left="0" w:firstLine="400"/>
      </w:pPr>
      <w:rPr>
        <w:rFonts w:hint="default"/>
      </w:rPr>
    </w:lvl>
  </w:abstractNum>
  <w:abstractNum w:abstractNumId="1">
    <w:nsid w:val="60248EE6"/>
    <w:multiLevelType w:val="singleLevel"/>
    <w:tmpl w:val="60248EE6"/>
    <w:lvl w:ilvl="0" w:tentative="0">
      <w:start w:val="1"/>
      <w:numFmt w:val="decimal"/>
      <w:suff w:val="nothing"/>
      <w:lvlText w:val="%1．"/>
      <w:lvlJc w:val="left"/>
    </w:lvl>
  </w:abstractNum>
  <w:abstractNum w:abstractNumId="2">
    <w:nsid w:val="6E7453EA"/>
    <w:multiLevelType w:val="singleLevel"/>
    <w:tmpl w:val="6E7453EA"/>
    <w:lvl w:ilvl="0" w:tentative="0">
      <w:start w:val="1"/>
      <w:numFmt w:val="decimal"/>
      <w:suff w:val="nothing"/>
      <w:lvlText w:val="%1．"/>
      <w:lvlJc w:val="left"/>
      <w:pPr>
        <w:ind w:left="0" w:firstLine="4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ZWJlMDEzYjllMDVmZTQyMTBhM2ZkNWU4MGRiM2MifQ=="/>
  </w:docVars>
  <w:rsids>
    <w:rsidRoot w:val="43A65D51"/>
    <w:rsid w:val="00000643"/>
    <w:rsid w:val="000228F7"/>
    <w:rsid w:val="000449AC"/>
    <w:rsid w:val="00050BF0"/>
    <w:rsid w:val="00061FA8"/>
    <w:rsid w:val="00063FC2"/>
    <w:rsid w:val="00064776"/>
    <w:rsid w:val="00067635"/>
    <w:rsid w:val="0007295B"/>
    <w:rsid w:val="00083733"/>
    <w:rsid w:val="00097087"/>
    <w:rsid w:val="000B46A0"/>
    <w:rsid w:val="000D015A"/>
    <w:rsid w:val="0010731C"/>
    <w:rsid w:val="0012633B"/>
    <w:rsid w:val="00141F58"/>
    <w:rsid w:val="00172828"/>
    <w:rsid w:val="001E0CA5"/>
    <w:rsid w:val="002116A3"/>
    <w:rsid w:val="00232932"/>
    <w:rsid w:val="002826C2"/>
    <w:rsid w:val="002920E4"/>
    <w:rsid w:val="002B4469"/>
    <w:rsid w:val="002D42CC"/>
    <w:rsid w:val="002F27E2"/>
    <w:rsid w:val="0030144A"/>
    <w:rsid w:val="0033087E"/>
    <w:rsid w:val="003572EF"/>
    <w:rsid w:val="00357DF1"/>
    <w:rsid w:val="00371344"/>
    <w:rsid w:val="003E478A"/>
    <w:rsid w:val="0040603B"/>
    <w:rsid w:val="004161B6"/>
    <w:rsid w:val="00483962"/>
    <w:rsid w:val="00483D5B"/>
    <w:rsid w:val="00496AE3"/>
    <w:rsid w:val="00496D98"/>
    <w:rsid w:val="005206C1"/>
    <w:rsid w:val="0052570A"/>
    <w:rsid w:val="00531656"/>
    <w:rsid w:val="00540A37"/>
    <w:rsid w:val="00561571"/>
    <w:rsid w:val="005A1C75"/>
    <w:rsid w:val="005A66F0"/>
    <w:rsid w:val="005B19A8"/>
    <w:rsid w:val="005C390A"/>
    <w:rsid w:val="005C62A0"/>
    <w:rsid w:val="00622DC6"/>
    <w:rsid w:val="006540F3"/>
    <w:rsid w:val="006B6261"/>
    <w:rsid w:val="006B6975"/>
    <w:rsid w:val="006D6BE6"/>
    <w:rsid w:val="006F5EA6"/>
    <w:rsid w:val="00710649"/>
    <w:rsid w:val="00736F47"/>
    <w:rsid w:val="00737A3D"/>
    <w:rsid w:val="00767F60"/>
    <w:rsid w:val="007930D0"/>
    <w:rsid w:val="007A5E0A"/>
    <w:rsid w:val="007E6621"/>
    <w:rsid w:val="008404CF"/>
    <w:rsid w:val="00853F53"/>
    <w:rsid w:val="008B3873"/>
    <w:rsid w:val="0094776F"/>
    <w:rsid w:val="00964538"/>
    <w:rsid w:val="00975E2B"/>
    <w:rsid w:val="00983578"/>
    <w:rsid w:val="009A47DF"/>
    <w:rsid w:val="009B79AE"/>
    <w:rsid w:val="009B7C4D"/>
    <w:rsid w:val="009D665C"/>
    <w:rsid w:val="009F0BDB"/>
    <w:rsid w:val="009F4D54"/>
    <w:rsid w:val="00A2450B"/>
    <w:rsid w:val="00A37669"/>
    <w:rsid w:val="00A47F62"/>
    <w:rsid w:val="00A61650"/>
    <w:rsid w:val="00A860A3"/>
    <w:rsid w:val="00A901A9"/>
    <w:rsid w:val="00AB6B1F"/>
    <w:rsid w:val="00AC57DC"/>
    <w:rsid w:val="00B21FF6"/>
    <w:rsid w:val="00B477F5"/>
    <w:rsid w:val="00B60BE6"/>
    <w:rsid w:val="00B679DB"/>
    <w:rsid w:val="00B93BAE"/>
    <w:rsid w:val="00BA4A86"/>
    <w:rsid w:val="00BB300B"/>
    <w:rsid w:val="00BC4640"/>
    <w:rsid w:val="00C74D2D"/>
    <w:rsid w:val="00C77A9A"/>
    <w:rsid w:val="00CC43C8"/>
    <w:rsid w:val="00D02586"/>
    <w:rsid w:val="00D2672F"/>
    <w:rsid w:val="00D475DB"/>
    <w:rsid w:val="00D86C9C"/>
    <w:rsid w:val="00D94949"/>
    <w:rsid w:val="00E07C57"/>
    <w:rsid w:val="00E10CC7"/>
    <w:rsid w:val="00E22660"/>
    <w:rsid w:val="00E37ED2"/>
    <w:rsid w:val="00EA2363"/>
    <w:rsid w:val="00EA6FB3"/>
    <w:rsid w:val="00EB5E1F"/>
    <w:rsid w:val="00F141C7"/>
    <w:rsid w:val="00F47F8D"/>
    <w:rsid w:val="00F75B41"/>
    <w:rsid w:val="00FD13C7"/>
    <w:rsid w:val="00FE4D16"/>
    <w:rsid w:val="0124732B"/>
    <w:rsid w:val="01416553"/>
    <w:rsid w:val="01726ADD"/>
    <w:rsid w:val="025F7041"/>
    <w:rsid w:val="036E6626"/>
    <w:rsid w:val="03936EA0"/>
    <w:rsid w:val="04897037"/>
    <w:rsid w:val="04A56AE1"/>
    <w:rsid w:val="05587337"/>
    <w:rsid w:val="05CF2F63"/>
    <w:rsid w:val="0658461F"/>
    <w:rsid w:val="067A78D9"/>
    <w:rsid w:val="06920F62"/>
    <w:rsid w:val="071148BF"/>
    <w:rsid w:val="07986408"/>
    <w:rsid w:val="08466E98"/>
    <w:rsid w:val="095309E9"/>
    <w:rsid w:val="09A240E0"/>
    <w:rsid w:val="0B2D73BE"/>
    <w:rsid w:val="0BB16C02"/>
    <w:rsid w:val="0BD87421"/>
    <w:rsid w:val="0D590604"/>
    <w:rsid w:val="0D9C676A"/>
    <w:rsid w:val="0DA126BA"/>
    <w:rsid w:val="0DF651F2"/>
    <w:rsid w:val="0E1E2FC1"/>
    <w:rsid w:val="0E2544A1"/>
    <w:rsid w:val="0E610B9B"/>
    <w:rsid w:val="0EB43025"/>
    <w:rsid w:val="0F77403A"/>
    <w:rsid w:val="0F9C1461"/>
    <w:rsid w:val="0FBF9268"/>
    <w:rsid w:val="105F3775"/>
    <w:rsid w:val="10B44853"/>
    <w:rsid w:val="11BD2617"/>
    <w:rsid w:val="127001B8"/>
    <w:rsid w:val="12894AA1"/>
    <w:rsid w:val="13661EE9"/>
    <w:rsid w:val="13A17C80"/>
    <w:rsid w:val="1480201F"/>
    <w:rsid w:val="1504252D"/>
    <w:rsid w:val="1566772E"/>
    <w:rsid w:val="159B5D97"/>
    <w:rsid w:val="15E269BB"/>
    <w:rsid w:val="162A333C"/>
    <w:rsid w:val="17081904"/>
    <w:rsid w:val="171115C7"/>
    <w:rsid w:val="17977B7E"/>
    <w:rsid w:val="17AD77C6"/>
    <w:rsid w:val="17BA5D3B"/>
    <w:rsid w:val="17D82B21"/>
    <w:rsid w:val="18983FFC"/>
    <w:rsid w:val="18AD7122"/>
    <w:rsid w:val="18C32413"/>
    <w:rsid w:val="19BD6626"/>
    <w:rsid w:val="1A8A2697"/>
    <w:rsid w:val="1AB5399E"/>
    <w:rsid w:val="1B800D42"/>
    <w:rsid w:val="1C4726C9"/>
    <w:rsid w:val="1CDE7EDE"/>
    <w:rsid w:val="1D0E3F27"/>
    <w:rsid w:val="1DB79882"/>
    <w:rsid w:val="1DDB34ED"/>
    <w:rsid w:val="1F0F445A"/>
    <w:rsid w:val="1F331149"/>
    <w:rsid w:val="1FF06C21"/>
    <w:rsid w:val="2039019E"/>
    <w:rsid w:val="2180320F"/>
    <w:rsid w:val="21B42150"/>
    <w:rsid w:val="23974067"/>
    <w:rsid w:val="240D7524"/>
    <w:rsid w:val="24D5639B"/>
    <w:rsid w:val="252E32E0"/>
    <w:rsid w:val="25630390"/>
    <w:rsid w:val="257974C7"/>
    <w:rsid w:val="258F9D53"/>
    <w:rsid w:val="263B4404"/>
    <w:rsid w:val="26467B35"/>
    <w:rsid w:val="26AD14FC"/>
    <w:rsid w:val="27D02CE3"/>
    <w:rsid w:val="27F3B00E"/>
    <w:rsid w:val="281E166C"/>
    <w:rsid w:val="288E46FF"/>
    <w:rsid w:val="291D0603"/>
    <w:rsid w:val="2B470A57"/>
    <w:rsid w:val="2C0535A2"/>
    <w:rsid w:val="2C3A42B5"/>
    <w:rsid w:val="2C44633F"/>
    <w:rsid w:val="2C786DA4"/>
    <w:rsid w:val="2CAA0244"/>
    <w:rsid w:val="2D0A20B7"/>
    <w:rsid w:val="2D9A491A"/>
    <w:rsid w:val="2DC82FD1"/>
    <w:rsid w:val="2E0A4C6F"/>
    <w:rsid w:val="2E120100"/>
    <w:rsid w:val="2EBC37B7"/>
    <w:rsid w:val="2F117389"/>
    <w:rsid w:val="2F22363A"/>
    <w:rsid w:val="2F92070C"/>
    <w:rsid w:val="30525338"/>
    <w:rsid w:val="30C167DD"/>
    <w:rsid w:val="315A4C70"/>
    <w:rsid w:val="316A0EFA"/>
    <w:rsid w:val="31B85600"/>
    <w:rsid w:val="32076154"/>
    <w:rsid w:val="32226FBF"/>
    <w:rsid w:val="322E22ED"/>
    <w:rsid w:val="32792B26"/>
    <w:rsid w:val="32B06FA4"/>
    <w:rsid w:val="32F141A8"/>
    <w:rsid w:val="33112F50"/>
    <w:rsid w:val="33BC72C6"/>
    <w:rsid w:val="344D5FC5"/>
    <w:rsid w:val="34D43C13"/>
    <w:rsid w:val="34F959F6"/>
    <w:rsid w:val="355A6574"/>
    <w:rsid w:val="35BC0C8D"/>
    <w:rsid w:val="35F4391C"/>
    <w:rsid w:val="36275B5C"/>
    <w:rsid w:val="36737716"/>
    <w:rsid w:val="368240F8"/>
    <w:rsid w:val="375458F2"/>
    <w:rsid w:val="376364B8"/>
    <w:rsid w:val="37B44424"/>
    <w:rsid w:val="37CE243C"/>
    <w:rsid w:val="37D210A4"/>
    <w:rsid w:val="37DBC39B"/>
    <w:rsid w:val="39383E93"/>
    <w:rsid w:val="3A9C5396"/>
    <w:rsid w:val="3B2E114D"/>
    <w:rsid w:val="3B6A5986"/>
    <w:rsid w:val="3B777287"/>
    <w:rsid w:val="3BC010E9"/>
    <w:rsid w:val="3BEE01EE"/>
    <w:rsid w:val="3C1F2381"/>
    <w:rsid w:val="3C5B67A7"/>
    <w:rsid w:val="3C817BDA"/>
    <w:rsid w:val="3C9B6F6A"/>
    <w:rsid w:val="3CAF0A24"/>
    <w:rsid w:val="3CB16650"/>
    <w:rsid w:val="3D9C3F72"/>
    <w:rsid w:val="3E2840CA"/>
    <w:rsid w:val="3EBB209A"/>
    <w:rsid w:val="3F32D379"/>
    <w:rsid w:val="4138527A"/>
    <w:rsid w:val="413F6112"/>
    <w:rsid w:val="41490862"/>
    <w:rsid w:val="422D6A68"/>
    <w:rsid w:val="425843D1"/>
    <w:rsid w:val="42C3611D"/>
    <w:rsid w:val="433C15B5"/>
    <w:rsid w:val="43A65D51"/>
    <w:rsid w:val="43A86E54"/>
    <w:rsid w:val="444E4F35"/>
    <w:rsid w:val="44965ECD"/>
    <w:rsid w:val="455D236D"/>
    <w:rsid w:val="46037118"/>
    <w:rsid w:val="46341287"/>
    <w:rsid w:val="469A2811"/>
    <w:rsid w:val="486F4A8E"/>
    <w:rsid w:val="48AA673A"/>
    <w:rsid w:val="490C5CBC"/>
    <w:rsid w:val="49D1445D"/>
    <w:rsid w:val="4A130AC6"/>
    <w:rsid w:val="4A3B635B"/>
    <w:rsid w:val="4A506865"/>
    <w:rsid w:val="4ADD40A0"/>
    <w:rsid w:val="4AE224DA"/>
    <w:rsid w:val="4B403614"/>
    <w:rsid w:val="4BB974CF"/>
    <w:rsid w:val="4C18058B"/>
    <w:rsid w:val="4CD20B76"/>
    <w:rsid w:val="4D2B35BA"/>
    <w:rsid w:val="4E09766E"/>
    <w:rsid w:val="4E79687A"/>
    <w:rsid w:val="4FBE4C7B"/>
    <w:rsid w:val="4FCE441D"/>
    <w:rsid w:val="509D73F3"/>
    <w:rsid w:val="50D31C08"/>
    <w:rsid w:val="5234153D"/>
    <w:rsid w:val="523B4AF6"/>
    <w:rsid w:val="52CB130A"/>
    <w:rsid w:val="52FB2E16"/>
    <w:rsid w:val="53876EDC"/>
    <w:rsid w:val="538C2CEC"/>
    <w:rsid w:val="54F241F4"/>
    <w:rsid w:val="55112CC4"/>
    <w:rsid w:val="554C371D"/>
    <w:rsid w:val="56613857"/>
    <w:rsid w:val="566578B7"/>
    <w:rsid w:val="56CF1771"/>
    <w:rsid w:val="56D0680F"/>
    <w:rsid w:val="57761DCE"/>
    <w:rsid w:val="57834E28"/>
    <w:rsid w:val="57A42A90"/>
    <w:rsid w:val="58D61E31"/>
    <w:rsid w:val="5B036D28"/>
    <w:rsid w:val="5B3966A5"/>
    <w:rsid w:val="5BF85AED"/>
    <w:rsid w:val="5C1446A4"/>
    <w:rsid w:val="5C86202D"/>
    <w:rsid w:val="5C8956C7"/>
    <w:rsid w:val="5CC32F23"/>
    <w:rsid w:val="5D151925"/>
    <w:rsid w:val="5D1E193D"/>
    <w:rsid w:val="5D4567BB"/>
    <w:rsid w:val="5E3D1CEF"/>
    <w:rsid w:val="5ECB111F"/>
    <w:rsid w:val="5EE66DB6"/>
    <w:rsid w:val="5F3F2BEA"/>
    <w:rsid w:val="60174CE3"/>
    <w:rsid w:val="60483DA7"/>
    <w:rsid w:val="6083016C"/>
    <w:rsid w:val="615D1C74"/>
    <w:rsid w:val="620E4C28"/>
    <w:rsid w:val="623F2E34"/>
    <w:rsid w:val="62BA52AF"/>
    <w:rsid w:val="62FD314E"/>
    <w:rsid w:val="63C05594"/>
    <w:rsid w:val="641864BA"/>
    <w:rsid w:val="6473702C"/>
    <w:rsid w:val="65090A7E"/>
    <w:rsid w:val="654623EF"/>
    <w:rsid w:val="658F3F7F"/>
    <w:rsid w:val="659B0844"/>
    <w:rsid w:val="66604CBA"/>
    <w:rsid w:val="66A2469D"/>
    <w:rsid w:val="66F17755"/>
    <w:rsid w:val="673C77B7"/>
    <w:rsid w:val="67630532"/>
    <w:rsid w:val="67B145A6"/>
    <w:rsid w:val="67CA72D4"/>
    <w:rsid w:val="68243821"/>
    <w:rsid w:val="68347557"/>
    <w:rsid w:val="68C15BB7"/>
    <w:rsid w:val="68DB672F"/>
    <w:rsid w:val="68FB1984"/>
    <w:rsid w:val="690947F9"/>
    <w:rsid w:val="6912164C"/>
    <w:rsid w:val="69220A1A"/>
    <w:rsid w:val="69F40FF2"/>
    <w:rsid w:val="6A3124F3"/>
    <w:rsid w:val="6AB72768"/>
    <w:rsid w:val="6B7751B9"/>
    <w:rsid w:val="6B9F8351"/>
    <w:rsid w:val="6BE17C5E"/>
    <w:rsid w:val="6C3B103F"/>
    <w:rsid w:val="6C735083"/>
    <w:rsid w:val="6CBC0B73"/>
    <w:rsid w:val="6CCE47B6"/>
    <w:rsid w:val="6D9A449C"/>
    <w:rsid w:val="6DFC629C"/>
    <w:rsid w:val="6E3A3A96"/>
    <w:rsid w:val="6E9813C8"/>
    <w:rsid w:val="6EC27566"/>
    <w:rsid w:val="6EC51DEA"/>
    <w:rsid w:val="6F0F622F"/>
    <w:rsid w:val="6F567A63"/>
    <w:rsid w:val="6F7F120F"/>
    <w:rsid w:val="6FBF472A"/>
    <w:rsid w:val="6FF41231"/>
    <w:rsid w:val="706B2A74"/>
    <w:rsid w:val="72FD65C6"/>
    <w:rsid w:val="7440373B"/>
    <w:rsid w:val="74891EA9"/>
    <w:rsid w:val="7511031F"/>
    <w:rsid w:val="75EC702E"/>
    <w:rsid w:val="760E1C3F"/>
    <w:rsid w:val="76BFFFE2"/>
    <w:rsid w:val="76E120BC"/>
    <w:rsid w:val="76FD33B6"/>
    <w:rsid w:val="779F5258"/>
    <w:rsid w:val="77BD4B5A"/>
    <w:rsid w:val="77E6014E"/>
    <w:rsid w:val="77F20479"/>
    <w:rsid w:val="77F50620"/>
    <w:rsid w:val="77FF89B4"/>
    <w:rsid w:val="781B6491"/>
    <w:rsid w:val="79296CC9"/>
    <w:rsid w:val="79372511"/>
    <w:rsid w:val="7954712C"/>
    <w:rsid w:val="796E4E08"/>
    <w:rsid w:val="79823C9F"/>
    <w:rsid w:val="79EF2B71"/>
    <w:rsid w:val="7A2D4FA7"/>
    <w:rsid w:val="7BA6C739"/>
    <w:rsid w:val="7BABA0A6"/>
    <w:rsid w:val="7BDDDBD7"/>
    <w:rsid w:val="7BFDA512"/>
    <w:rsid w:val="7BFFF427"/>
    <w:rsid w:val="7C6D550A"/>
    <w:rsid w:val="7CD9133B"/>
    <w:rsid w:val="7D3157B6"/>
    <w:rsid w:val="7D5F0042"/>
    <w:rsid w:val="7D9CE259"/>
    <w:rsid w:val="7DA975B9"/>
    <w:rsid w:val="7E6C5C57"/>
    <w:rsid w:val="7EB913B1"/>
    <w:rsid w:val="7ED798B8"/>
    <w:rsid w:val="7EE435CE"/>
    <w:rsid w:val="7EEE553A"/>
    <w:rsid w:val="7EFF8844"/>
    <w:rsid w:val="7F5DB2B7"/>
    <w:rsid w:val="7F6E136F"/>
    <w:rsid w:val="7F6F9D4D"/>
    <w:rsid w:val="7F75BE68"/>
    <w:rsid w:val="7FADFBDC"/>
    <w:rsid w:val="7FE5BAE6"/>
    <w:rsid w:val="7FF97C70"/>
    <w:rsid w:val="7FFB3D93"/>
    <w:rsid w:val="7FFEE596"/>
    <w:rsid w:val="7FFF0A99"/>
    <w:rsid w:val="8AD78E89"/>
    <w:rsid w:val="8BCE7238"/>
    <w:rsid w:val="975FA25D"/>
    <w:rsid w:val="9B7DF764"/>
    <w:rsid w:val="9FF9AA74"/>
    <w:rsid w:val="A6EB5126"/>
    <w:rsid w:val="ACF3C777"/>
    <w:rsid w:val="B3EB1559"/>
    <w:rsid w:val="BB955B76"/>
    <w:rsid w:val="BBF61A5C"/>
    <w:rsid w:val="BFD749A3"/>
    <w:rsid w:val="CB5E97CE"/>
    <w:rsid w:val="CDFF0417"/>
    <w:rsid w:val="D2F6BB98"/>
    <w:rsid w:val="DAFF9DD6"/>
    <w:rsid w:val="DDFE4A68"/>
    <w:rsid w:val="DFDF421D"/>
    <w:rsid w:val="DFE355B8"/>
    <w:rsid w:val="DFE72999"/>
    <w:rsid w:val="DFFBB9E8"/>
    <w:rsid w:val="E75F4EF8"/>
    <w:rsid w:val="E7E7ADC6"/>
    <w:rsid w:val="ED5FF57A"/>
    <w:rsid w:val="ED7FDFAD"/>
    <w:rsid w:val="EDAB4A92"/>
    <w:rsid w:val="EDFFEE21"/>
    <w:rsid w:val="EF7E9116"/>
    <w:rsid w:val="EF84F9AC"/>
    <w:rsid w:val="F0E7BE91"/>
    <w:rsid w:val="F5FC0E5F"/>
    <w:rsid w:val="F9CE054E"/>
    <w:rsid w:val="FB57D4CF"/>
    <w:rsid w:val="FB7A7412"/>
    <w:rsid w:val="FBBF28F3"/>
    <w:rsid w:val="FCFFC02A"/>
    <w:rsid w:val="FDD61226"/>
    <w:rsid w:val="FEB762E7"/>
    <w:rsid w:val="FEFE6AEE"/>
    <w:rsid w:val="FF340661"/>
    <w:rsid w:val="FFD0D356"/>
    <w:rsid w:val="FFFF0F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qFormat/>
    <w:uiPriority w:val="0"/>
    <w:pPr>
      <w:keepNext/>
      <w:spacing w:before="240" w:beforeLines="0" w:after="60" w:afterLines="0"/>
      <w:outlineLvl w:val="0"/>
    </w:pPr>
    <w:rPr>
      <w:rFonts w:ascii="Arial" w:hAnsi="Arial" w:eastAsia="宋体" w:cs="Times New Roman"/>
      <w:b/>
      <w:kern w:val="28"/>
      <w:szCs w:val="20"/>
    </w:rPr>
  </w:style>
  <w:style w:type="paragraph" w:styleId="6">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7">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firstLine="420" w:firstLineChars="200"/>
    </w:pPr>
  </w:style>
  <w:style w:type="paragraph" w:styleId="3">
    <w:name w:val="Body Text Indent"/>
    <w:basedOn w:val="1"/>
    <w:next w:val="4"/>
    <w:qFormat/>
    <w:uiPriority w:val="0"/>
    <w:pPr>
      <w:spacing w:after="120"/>
      <w:ind w:left="420" w:leftChars="200"/>
    </w:pPr>
  </w:style>
  <w:style w:type="paragraph" w:styleId="4">
    <w:name w:val="Normal Indent"/>
    <w:basedOn w:val="1"/>
    <w:qFormat/>
    <w:uiPriority w:val="0"/>
    <w:pPr>
      <w:ind w:firstLine="420" w:firstLineChars="200"/>
    </w:pPr>
    <w:rPr>
      <w:rFonts w:eastAsia="仿宋"/>
    </w:rPr>
  </w:style>
  <w:style w:type="paragraph" w:styleId="8">
    <w:name w:val="Balloon Text"/>
    <w:basedOn w:val="1"/>
    <w:link w:val="24"/>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rFonts w:ascii="Times New Roman" w:hAnsi="Times New Roman" w:eastAsia="宋体" w:cs="Times New Roman"/>
      <w:b/>
    </w:rPr>
  </w:style>
  <w:style w:type="character" w:styleId="16">
    <w:name w:val="FollowedHyperlink"/>
    <w:basedOn w:val="14"/>
    <w:semiHidden/>
    <w:unhideWhenUsed/>
    <w:qFormat/>
    <w:uiPriority w:val="99"/>
    <w:rPr>
      <w:rFonts w:ascii="微软雅黑" w:hAnsi="微软雅黑" w:eastAsia="微软雅黑" w:cs="微软雅黑"/>
      <w:color w:val="333333"/>
      <w:sz w:val="16"/>
      <w:szCs w:val="16"/>
      <w:u w:val="none"/>
    </w:rPr>
  </w:style>
  <w:style w:type="character" w:styleId="17">
    <w:name w:val="Emphasis"/>
    <w:basedOn w:val="14"/>
    <w:qFormat/>
    <w:uiPriority w:val="20"/>
    <w:rPr>
      <w:color w:val="F73131"/>
    </w:rPr>
  </w:style>
  <w:style w:type="character" w:styleId="18">
    <w:name w:val="Hyperlink"/>
    <w:basedOn w:val="14"/>
    <w:unhideWhenUsed/>
    <w:qFormat/>
    <w:uiPriority w:val="99"/>
    <w:rPr>
      <w:color w:val="0000FF" w:themeColor="hyperlink"/>
      <w:u w:val="single"/>
      <w14:textFill>
        <w14:solidFill>
          <w14:schemeClr w14:val="hlink"/>
        </w14:solidFill>
      </w14:textFill>
    </w:rPr>
  </w:style>
  <w:style w:type="character" w:styleId="19">
    <w:name w:val="HTML Cite"/>
    <w:basedOn w:val="14"/>
    <w:semiHidden/>
    <w:unhideWhenUsed/>
    <w:qFormat/>
    <w:uiPriority w:val="99"/>
    <w:rPr>
      <w:color w:val="008000"/>
    </w:rPr>
  </w:style>
  <w:style w:type="paragraph" w:customStyle="1" w:styleId="20">
    <w:name w:val="正文-公1"/>
    <w:basedOn w:val="1"/>
    <w:qFormat/>
    <w:uiPriority w:val="0"/>
    <w:pPr>
      <w:ind w:firstLine="200" w:firstLineChars="200"/>
    </w:pPr>
  </w:style>
  <w:style w:type="paragraph" w:customStyle="1" w:styleId="21">
    <w:name w:val="Char1"/>
    <w:basedOn w:val="1"/>
    <w:qFormat/>
    <w:uiPriority w:val="0"/>
    <w:pPr>
      <w:spacing w:after="160" w:line="240" w:lineRule="exact"/>
    </w:pPr>
    <w:rPr>
      <w:rFonts w:ascii="Verdana" w:hAnsi="Verdana"/>
      <w:szCs w:val="20"/>
    </w:rPr>
  </w:style>
  <w:style w:type="character" w:customStyle="1" w:styleId="22">
    <w:name w:val="页眉 Char"/>
    <w:basedOn w:val="14"/>
    <w:link w:val="10"/>
    <w:qFormat/>
    <w:uiPriority w:val="99"/>
    <w:rPr>
      <w:sz w:val="18"/>
      <w:szCs w:val="18"/>
    </w:rPr>
  </w:style>
  <w:style w:type="character" w:customStyle="1" w:styleId="23">
    <w:name w:val="页脚 Char"/>
    <w:basedOn w:val="14"/>
    <w:link w:val="9"/>
    <w:qFormat/>
    <w:uiPriority w:val="99"/>
    <w:rPr>
      <w:sz w:val="18"/>
      <w:szCs w:val="18"/>
    </w:rPr>
  </w:style>
  <w:style w:type="character" w:customStyle="1" w:styleId="24">
    <w:name w:val="批注框文本 Char"/>
    <w:basedOn w:val="14"/>
    <w:link w:val="8"/>
    <w:semiHidden/>
    <w:qFormat/>
    <w:uiPriority w:val="99"/>
    <w:rPr>
      <w:sz w:val="18"/>
      <w:szCs w:val="18"/>
    </w:rPr>
  </w:style>
  <w:style w:type="character" w:customStyle="1" w:styleId="25">
    <w:name w:val="c-icon"/>
    <w:basedOn w:val="14"/>
    <w:qFormat/>
    <w:uiPriority w:val="0"/>
  </w:style>
  <w:style w:type="character" w:customStyle="1" w:styleId="26">
    <w:name w:val="hover26"/>
    <w:basedOn w:val="14"/>
    <w:qFormat/>
    <w:uiPriority w:val="0"/>
  </w:style>
  <w:style w:type="character" w:customStyle="1" w:styleId="27">
    <w:name w:val="hover27"/>
    <w:basedOn w:val="14"/>
    <w:qFormat/>
    <w:uiPriority w:val="0"/>
    <w:rPr>
      <w:color w:val="315EF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tmp\webword_526971204\C:\tmp\webword_483403418\F:\tmp\webword_255743915\C:\tmp\webword_264144428\C:\tmp\webword_728274596\D:\tmp\webword_217766793\C:\tmp\webword_016813957\C:\tmp\webword_694408738\C:\tmp\webword_402342245\C:\data\weboffice\C:\data\weboffice\E:\data\weboffice\F:\data\weboffice\C:\data\weboffice\C:\data\weboffice\E:\data\weboffice\E:\data\weboffice\C:\Users\Administrator\AppData\Roaming\kingsoft\office6\templates\download\fe8c81e2-f3bf-7b97-bfad-5e6655073436\&#36890;&#29992;&#25991;&#26723;&#23553;&#38754;&#20869;&#39029;&#23553;&#24213;&#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9483</Words>
  <Characters>10733</Characters>
  <Lines>1</Lines>
  <Paragraphs>1</Paragraphs>
  <TotalTime>0</TotalTime>
  <ScaleCrop>false</ScaleCrop>
  <LinksUpToDate>false</LinksUpToDate>
  <CharactersWithSpaces>11024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2020-08-07T06:34:00Z</dcterms:created>
  <dc:creator>小陈</dc:creator>
  <cp:lastModifiedBy>小陈</cp:lastModifiedBy>
  <cp:lastPrinted>2021-09-06T02:08:00Z</cp:lastPrinted>
  <dcterms:modified xsi:type="dcterms:W3CDTF">2022-11-30T07:17:16Z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246168000_btnclosed</vt:lpwstr>
  </property>
  <property fmtid="{D5CDD505-2E9C-101B-9397-08002B2CF9AE}" pid="4" name="ICV">
    <vt:lpwstr>9F4CBF484AE6440C8D798151AC70B037</vt:lpwstr>
  </property>
</Properties>
</file>